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BD012" w14:textId="77777777" w:rsidR="00FE083E" w:rsidRDefault="00FE083E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79577535" w14:textId="5BEC2790" w:rsidR="00630622" w:rsidRDefault="006D3C83" w:rsidP="004C6E7B">
      <w:pPr>
        <w:jc w:val="center"/>
        <w:rPr>
          <w:rFonts w:ascii="Calibri" w:eastAsia="Calibri" w:hAnsi="Calibri" w:cs="Calibri"/>
          <w:b/>
          <w:color w:val="244061"/>
          <w:sz w:val="32"/>
          <w:szCs w:val="32"/>
          <w:lang w:val="es-ES" w:eastAsia="en-US"/>
        </w:rPr>
      </w:pPr>
      <w:r w:rsidRPr="009D2606">
        <w:rPr>
          <w:rFonts w:ascii="Calibri" w:eastAsia="Calibri" w:hAnsi="Calibri" w:cs="Calibri"/>
          <w:b/>
          <w:color w:val="244061"/>
          <w:sz w:val="32"/>
          <w:szCs w:val="32"/>
          <w:lang w:val="es-ES" w:eastAsia="en-US"/>
        </w:rPr>
        <w:t xml:space="preserve">MEMORIA TÉCNICA JUSTIFICATIVA DEL CUMPLIMIENTO DE LAS CONDICIONES IMPUESTAS </w:t>
      </w:r>
      <w:r>
        <w:rPr>
          <w:rFonts w:ascii="Calibri" w:eastAsia="Calibri" w:hAnsi="Calibri" w:cs="Calibri"/>
          <w:b/>
          <w:color w:val="244061"/>
          <w:sz w:val="32"/>
          <w:szCs w:val="32"/>
          <w:lang w:val="es-ES" w:eastAsia="en-US"/>
        </w:rPr>
        <w:t>POR EL</w:t>
      </w:r>
      <w:r w:rsidRPr="009D2606">
        <w:rPr>
          <w:rFonts w:ascii="Calibri" w:eastAsia="Calibri" w:hAnsi="Calibri" w:cs="Calibri"/>
          <w:b/>
          <w:color w:val="244061"/>
          <w:sz w:val="32"/>
          <w:szCs w:val="32"/>
          <w:lang w:val="es-ES" w:eastAsia="en-US"/>
        </w:rPr>
        <w:t xml:space="preserve"> </w:t>
      </w:r>
      <w:r w:rsidRPr="00905BF8">
        <w:rPr>
          <w:rFonts w:ascii="Calibri" w:eastAsia="Calibri" w:hAnsi="Calibri" w:cs="Calibri"/>
          <w:b/>
          <w:color w:val="244061"/>
          <w:sz w:val="32"/>
          <w:szCs w:val="32"/>
          <w:lang w:val="es-ES" w:eastAsia="en-US"/>
        </w:rPr>
        <w:t xml:space="preserve">PROGRAMA DE AYUDAS A </w:t>
      </w:r>
      <w:r w:rsidR="00630622" w:rsidRPr="00630622">
        <w:rPr>
          <w:rFonts w:ascii="Calibri" w:eastAsia="Calibri" w:hAnsi="Calibri" w:cs="Calibri"/>
          <w:b/>
          <w:color w:val="244061"/>
          <w:sz w:val="32"/>
          <w:szCs w:val="32"/>
          <w:lang w:val="es-ES" w:eastAsia="en-US"/>
        </w:rPr>
        <w:t xml:space="preserve">INVERSIONES EN RENOVACIÓN DE EQUIPAMIENTO PARA ESTABLECIMIENTOS TURÍSTICOS Y OTRAS ACTIVIDADES ECONÓMICAS VINCULADAS A DICHO SECTOR DEL PLAN DE RECUPERACIÓN, TRANSFORMACIÓN Y RESILIENCIA - FINANCIADO POR LA UNIÓN EUROPEA - </w:t>
      </w:r>
      <w:proofErr w:type="spellStart"/>
      <w:r w:rsidR="00630622" w:rsidRPr="00630622">
        <w:rPr>
          <w:rFonts w:ascii="Calibri" w:eastAsia="Calibri" w:hAnsi="Calibri" w:cs="Calibri"/>
          <w:b/>
          <w:color w:val="244061"/>
          <w:sz w:val="32"/>
          <w:szCs w:val="32"/>
          <w:lang w:val="es-ES" w:eastAsia="en-US"/>
        </w:rPr>
        <w:t>NEXTGENERATIONEU</w:t>
      </w:r>
      <w:proofErr w:type="spellEnd"/>
      <w:r w:rsidR="00630622" w:rsidRPr="009F7F39">
        <w:rPr>
          <w:rFonts w:ascii="Calibri" w:eastAsia="Calibri" w:hAnsi="Calibri" w:cs="Calibri"/>
          <w:b/>
          <w:color w:val="244061"/>
          <w:sz w:val="32"/>
          <w:szCs w:val="32"/>
          <w:lang w:val="es-ES" w:eastAsia="en-US"/>
        </w:rPr>
        <w:t xml:space="preserve"> </w:t>
      </w:r>
    </w:p>
    <w:p w14:paraId="5470DB77" w14:textId="0137E490" w:rsidR="007E1D69" w:rsidRDefault="007E1D69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2EE49B04" w14:textId="77777777" w:rsidR="00767EA6" w:rsidRDefault="00767EA6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4640B20E" w14:textId="7DED1625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52D2E25F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5303F770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432EAA43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60C6CB5D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61E3E796" w14:textId="77777777" w:rsidR="006703FF" w:rsidRDefault="006703FF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2D35A24B" w14:textId="77777777" w:rsidR="006703FF" w:rsidRDefault="006703FF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51DB543C" w14:textId="460DA468" w:rsidR="009D2606" w:rsidRDefault="009F7F39" w:rsidP="00BB3260">
      <w:pPr>
        <w:jc w:val="center"/>
        <w:rPr>
          <w:rFonts w:ascii="Calibri" w:hAnsi="Calibri" w:cs="Calibri"/>
          <w:sz w:val="20"/>
          <w:lang w:val="es-ES"/>
        </w:rPr>
      </w:pPr>
      <w:r w:rsidRPr="009F7F39">
        <w:rPr>
          <w:rFonts w:ascii="Calibri" w:hAnsi="Calibri" w:cs="Calibri"/>
          <w:noProof/>
          <w:sz w:val="20"/>
          <w:lang w:val="es-ES" w:eastAsia="es-ES"/>
        </w:rPr>
        <w:drawing>
          <wp:inline distT="0" distB="0" distL="0" distR="0" wp14:anchorId="7221BF1D" wp14:editId="159E8D00">
            <wp:extent cx="1647825" cy="18859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4458" r="16064" b="34616"/>
                    <a:stretch/>
                  </pic:blipFill>
                  <pic:spPr bwMode="auto">
                    <a:xfrm>
                      <a:off x="0" y="0"/>
                      <a:ext cx="1657812" cy="189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DE987" w14:textId="5950FE6F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160DBA00" w14:textId="4B155259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7B9C2867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5CC2D8BF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7BBA7FC2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4F127CF5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19EDD5FE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644177A2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0EF309DE" w14:textId="77777777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282"/>
        <w:gridCol w:w="680"/>
        <w:gridCol w:w="1446"/>
      </w:tblGrid>
      <w:tr w:rsidR="009D2606" w:rsidRPr="00BD5908" w14:paraId="55E78AD6" w14:textId="77777777" w:rsidTr="001932F9">
        <w:trPr>
          <w:trHeight w:val="313"/>
        </w:trPr>
        <w:tc>
          <w:tcPr>
            <w:tcW w:w="237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777610" w14:textId="18FCCB18" w:rsidR="009D2606" w:rsidRPr="00BD5908" w:rsidRDefault="009D2606" w:rsidP="009D2606">
            <w:pPr>
              <w:rPr>
                <w:rFonts w:ascii="Calibri" w:hAnsi="Calibri" w:cs="Calibri"/>
                <w:sz w:val="20"/>
                <w:lang w:val="es-ES"/>
              </w:rPr>
            </w:pPr>
            <w:r w:rsidRPr="00BD5908">
              <w:rPr>
                <w:rFonts w:ascii="Calibri" w:hAnsi="Calibri" w:cs="Calibri"/>
                <w:sz w:val="20"/>
                <w:lang w:val="es-ES"/>
              </w:rPr>
              <w:t>BENEFICIARI</w:t>
            </w:r>
            <w:r>
              <w:rPr>
                <w:rFonts w:ascii="Calibri" w:hAnsi="Calibri" w:cs="Calibri"/>
                <w:sz w:val="20"/>
                <w:lang w:val="es-ES"/>
              </w:rPr>
              <w:t>O</w:t>
            </w:r>
            <w:r w:rsidRPr="00BD5908">
              <w:rPr>
                <w:rFonts w:ascii="Calibri" w:hAnsi="Calibri" w:cs="Calibri"/>
                <w:sz w:val="20"/>
                <w:lang w:val="es-ES"/>
              </w:rPr>
              <w:t>:</w:t>
            </w:r>
          </w:p>
        </w:tc>
        <w:tc>
          <w:tcPr>
            <w:tcW w:w="4282" w:type="dxa"/>
            <w:tcBorders>
              <w:bottom w:val="single" w:sz="4" w:space="0" w:color="auto"/>
            </w:tcBorders>
            <w:vAlign w:val="center"/>
          </w:tcPr>
          <w:p w14:paraId="21FF1E92" w14:textId="1B9433C7" w:rsidR="009D2606" w:rsidRPr="00BD5908" w:rsidRDefault="009D2606" w:rsidP="009D2606">
            <w:pPr>
              <w:rPr>
                <w:rFonts w:ascii="Calibri" w:hAnsi="Calibri" w:cs="Calibri"/>
                <w:sz w:val="20"/>
                <w:lang w:val="es-ES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44927E" w14:textId="1C2BAE79" w:rsidR="009D2606" w:rsidRPr="00BD5908" w:rsidRDefault="00975F8A" w:rsidP="00BD5908">
            <w:pPr>
              <w:jc w:val="center"/>
              <w:rPr>
                <w:rFonts w:ascii="Calibri" w:hAnsi="Calibri" w:cs="Calibri"/>
                <w:sz w:val="20"/>
                <w:lang w:val="es-ES"/>
              </w:rPr>
            </w:pPr>
            <w:r>
              <w:rPr>
                <w:rFonts w:ascii="Calibri" w:hAnsi="Calibri" w:cs="Calibri"/>
                <w:sz w:val="20"/>
                <w:lang w:val="es-ES"/>
              </w:rPr>
              <w:t>CIF</w:t>
            </w:r>
            <w:r w:rsidR="009D2606">
              <w:rPr>
                <w:rFonts w:ascii="Calibri" w:hAnsi="Calibri" w:cs="Calibri"/>
                <w:sz w:val="20"/>
                <w:lang w:val="es-ES"/>
              </w:rPr>
              <w:t>: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14:paraId="34F92AB1" w14:textId="05BCA7F7" w:rsidR="009D2606" w:rsidRPr="00BD5908" w:rsidRDefault="009D2606" w:rsidP="009D2606">
            <w:pPr>
              <w:rPr>
                <w:rFonts w:ascii="Calibri" w:hAnsi="Calibri" w:cs="Calibri"/>
                <w:sz w:val="20"/>
                <w:lang w:val="es-ES"/>
              </w:rPr>
            </w:pPr>
          </w:p>
        </w:tc>
      </w:tr>
    </w:tbl>
    <w:p w14:paraId="0691092E" w14:textId="77777777" w:rsidR="007E1D69" w:rsidRPr="0066431E" w:rsidRDefault="007E1D69" w:rsidP="00BB3260">
      <w:pPr>
        <w:jc w:val="center"/>
        <w:rPr>
          <w:rFonts w:ascii="Calibri" w:hAnsi="Calibri" w:cs="Calibri"/>
          <w:sz w:val="10"/>
          <w:szCs w:val="10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282"/>
        <w:gridCol w:w="719"/>
        <w:gridCol w:w="1378"/>
      </w:tblGrid>
      <w:tr w:rsidR="001932F9" w:rsidRPr="00BD5908" w14:paraId="55E100CA" w14:textId="77777777" w:rsidTr="001932F9">
        <w:trPr>
          <w:trHeight w:val="276"/>
        </w:trPr>
        <w:tc>
          <w:tcPr>
            <w:tcW w:w="237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E50B05" w14:textId="5F93F7BB" w:rsidR="001932F9" w:rsidRPr="00BD5908" w:rsidRDefault="001932F9" w:rsidP="005A1539">
            <w:pPr>
              <w:rPr>
                <w:rFonts w:ascii="Calibri" w:hAnsi="Calibri" w:cs="Calibri"/>
                <w:sz w:val="20"/>
                <w:lang w:val="es-ES"/>
              </w:rPr>
            </w:pPr>
            <w:bookmarkStart w:id="0" w:name="_Hlk38031799"/>
            <w:proofErr w:type="spellStart"/>
            <w:r w:rsidRPr="00BD5908">
              <w:rPr>
                <w:rFonts w:ascii="Calibri" w:hAnsi="Calibri" w:cs="Calibri"/>
                <w:sz w:val="20"/>
                <w:lang w:val="es-ES"/>
              </w:rPr>
              <w:t>Nº</w:t>
            </w:r>
            <w:proofErr w:type="spellEnd"/>
            <w:r w:rsidRPr="00BD5908">
              <w:rPr>
                <w:rFonts w:ascii="Calibri" w:hAnsi="Calibri" w:cs="Calibri"/>
                <w:sz w:val="20"/>
                <w:lang w:val="es-ES"/>
              </w:rPr>
              <w:t xml:space="preserve"> DE EXPEDIENTE:</w:t>
            </w:r>
          </w:p>
        </w:tc>
        <w:tc>
          <w:tcPr>
            <w:tcW w:w="4282" w:type="dxa"/>
            <w:tcBorders>
              <w:bottom w:val="single" w:sz="4" w:space="0" w:color="auto"/>
            </w:tcBorders>
            <w:vAlign w:val="center"/>
          </w:tcPr>
          <w:p w14:paraId="30407710" w14:textId="77777777" w:rsidR="001932F9" w:rsidRPr="00BD5908" w:rsidRDefault="001932F9" w:rsidP="009D2606">
            <w:pPr>
              <w:rPr>
                <w:rFonts w:ascii="Calibri" w:hAnsi="Calibri" w:cs="Calibri"/>
                <w:sz w:val="20"/>
                <w:lang w:val="es-E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246F0A" w14:textId="7811221D" w:rsidR="001932F9" w:rsidRPr="00BD5908" w:rsidRDefault="001932F9" w:rsidP="001932F9">
            <w:pPr>
              <w:jc w:val="center"/>
              <w:rPr>
                <w:rFonts w:ascii="Calibri" w:hAnsi="Calibri" w:cs="Calibri"/>
                <w:sz w:val="20"/>
                <w:lang w:val="es-ES"/>
              </w:rPr>
            </w:pPr>
            <w:proofErr w:type="spellStart"/>
            <w:r>
              <w:rPr>
                <w:rFonts w:ascii="Calibri" w:hAnsi="Calibri" w:cs="Calibri"/>
                <w:sz w:val="20"/>
                <w:lang w:val="es-ES"/>
              </w:rPr>
              <w:t>CNAE</w:t>
            </w:r>
            <w:proofErr w:type="spellEnd"/>
            <w:r>
              <w:rPr>
                <w:rFonts w:ascii="Calibri" w:hAnsi="Calibri" w:cs="Calibri"/>
                <w:sz w:val="20"/>
                <w:lang w:val="es-ES"/>
              </w:rPr>
              <w:t>:</w:t>
            </w:r>
          </w:p>
        </w:tc>
        <w:tc>
          <w:tcPr>
            <w:tcW w:w="1378" w:type="dxa"/>
            <w:tcBorders>
              <w:bottom w:val="single" w:sz="4" w:space="0" w:color="auto"/>
            </w:tcBorders>
            <w:vAlign w:val="center"/>
          </w:tcPr>
          <w:p w14:paraId="42E492D0" w14:textId="31AF619C" w:rsidR="001932F9" w:rsidRPr="00BD5908" w:rsidRDefault="001932F9" w:rsidP="009D2606">
            <w:pPr>
              <w:rPr>
                <w:rFonts w:ascii="Calibri" w:hAnsi="Calibri" w:cs="Calibri"/>
                <w:sz w:val="20"/>
                <w:lang w:val="es-ES"/>
              </w:rPr>
            </w:pPr>
          </w:p>
        </w:tc>
      </w:tr>
      <w:bookmarkEnd w:id="0"/>
      <w:tr w:rsidR="00BD5908" w:rsidRPr="00BD5908" w14:paraId="5A5EE912" w14:textId="77777777" w:rsidTr="001932F9">
        <w:tc>
          <w:tcPr>
            <w:tcW w:w="2376" w:type="dxa"/>
            <w:tcBorders>
              <w:left w:val="nil"/>
              <w:right w:val="nil"/>
            </w:tcBorders>
            <w:vAlign w:val="center"/>
          </w:tcPr>
          <w:p w14:paraId="33E82D4F" w14:textId="77777777" w:rsidR="005A1539" w:rsidRPr="00BD5908" w:rsidRDefault="005A1539" w:rsidP="00BD5908">
            <w:pPr>
              <w:jc w:val="center"/>
              <w:rPr>
                <w:rFonts w:ascii="Calibri" w:hAnsi="Calibri" w:cs="Calibri"/>
                <w:sz w:val="10"/>
                <w:szCs w:val="10"/>
                <w:lang w:val="es-ES"/>
              </w:rPr>
            </w:pPr>
          </w:p>
        </w:tc>
        <w:tc>
          <w:tcPr>
            <w:tcW w:w="6368" w:type="dxa"/>
            <w:gridSpan w:val="3"/>
            <w:tcBorders>
              <w:left w:val="nil"/>
              <w:right w:val="nil"/>
            </w:tcBorders>
            <w:vAlign w:val="center"/>
          </w:tcPr>
          <w:p w14:paraId="6D1F0710" w14:textId="77777777" w:rsidR="005A1539" w:rsidRPr="00BD5908" w:rsidRDefault="005A1539" w:rsidP="00BD5908">
            <w:pPr>
              <w:jc w:val="center"/>
              <w:rPr>
                <w:rFonts w:ascii="Calibri" w:hAnsi="Calibri" w:cs="Calibri"/>
                <w:sz w:val="10"/>
                <w:szCs w:val="10"/>
                <w:lang w:val="es-ES"/>
              </w:rPr>
            </w:pPr>
          </w:p>
        </w:tc>
      </w:tr>
      <w:tr w:rsidR="00D009F9" w:rsidRPr="00BD5908" w14:paraId="11744E58" w14:textId="77777777" w:rsidTr="001932F9">
        <w:tc>
          <w:tcPr>
            <w:tcW w:w="2376" w:type="dxa"/>
            <w:shd w:val="clear" w:color="auto" w:fill="F2F2F2" w:themeFill="background1" w:themeFillShade="F2"/>
            <w:vAlign w:val="center"/>
          </w:tcPr>
          <w:p w14:paraId="66C6D89F" w14:textId="6CE12A87" w:rsidR="00D009F9" w:rsidRPr="00BD5908" w:rsidRDefault="00D009F9" w:rsidP="00D009F9">
            <w:pPr>
              <w:rPr>
                <w:rFonts w:ascii="Calibri" w:hAnsi="Calibri" w:cs="Calibri"/>
                <w:sz w:val="20"/>
                <w:lang w:val="es-ES"/>
              </w:rPr>
            </w:pPr>
            <w:bookmarkStart w:id="1" w:name="_Hlk38031990"/>
            <w:r w:rsidRPr="00BD5908">
              <w:rPr>
                <w:rFonts w:ascii="Calibri" w:hAnsi="Calibri" w:cs="Calibri"/>
                <w:sz w:val="20"/>
                <w:lang w:val="es-ES"/>
              </w:rPr>
              <w:t>NOMBRE DEL PRO</w:t>
            </w:r>
            <w:r w:rsidR="007E1CBB" w:rsidRPr="00BD5908">
              <w:rPr>
                <w:rFonts w:ascii="Calibri" w:hAnsi="Calibri" w:cs="Calibri"/>
                <w:sz w:val="20"/>
                <w:lang w:val="es-ES"/>
              </w:rPr>
              <w:t>Y</w:t>
            </w:r>
            <w:r w:rsidRPr="00BD5908">
              <w:rPr>
                <w:rFonts w:ascii="Calibri" w:hAnsi="Calibri" w:cs="Calibri"/>
                <w:sz w:val="20"/>
                <w:lang w:val="es-ES"/>
              </w:rPr>
              <w:t>E</w:t>
            </w:r>
            <w:r w:rsidR="007E1CBB" w:rsidRPr="00BD5908">
              <w:rPr>
                <w:rFonts w:ascii="Calibri" w:hAnsi="Calibri" w:cs="Calibri"/>
                <w:sz w:val="20"/>
                <w:lang w:val="es-ES"/>
              </w:rPr>
              <w:t>C</w:t>
            </w:r>
            <w:r w:rsidRPr="00BD5908">
              <w:rPr>
                <w:rFonts w:ascii="Calibri" w:hAnsi="Calibri" w:cs="Calibri"/>
                <w:sz w:val="20"/>
                <w:lang w:val="es-ES"/>
              </w:rPr>
              <w:t>TO</w:t>
            </w:r>
            <w:r w:rsidR="00134355" w:rsidRPr="00BD5908">
              <w:rPr>
                <w:rFonts w:ascii="Calibri" w:hAnsi="Calibri" w:cs="Calibri"/>
                <w:sz w:val="20"/>
                <w:lang w:val="es-ES"/>
              </w:rPr>
              <w:t>:</w:t>
            </w:r>
          </w:p>
        </w:tc>
        <w:tc>
          <w:tcPr>
            <w:tcW w:w="6368" w:type="dxa"/>
            <w:gridSpan w:val="3"/>
            <w:vAlign w:val="center"/>
          </w:tcPr>
          <w:p w14:paraId="3061C539" w14:textId="77777777" w:rsidR="00D009F9" w:rsidRDefault="00D009F9" w:rsidP="009D2606">
            <w:pPr>
              <w:jc w:val="both"/>
              <w:rPr>
                <w:rFonts w:ascii="Calibri" w:hAnsi="Calibri" w:cs="Calibri"/>
                <w:sz w:val="20"/>
                <w:lang w:val="es-ES"/>
              </w:rPr>
            </w:pPr>
          </w:p>
          <w:p w14:paraId="75712A65" w14:textId="50C35DC1" w:rsidR="007B0E74" w:rsidRPr="00BD5908" w:rsidRDefault="007B0E74" w:rsidP="00104AA2">
            <w:pPr>
              <w:rPr>
                <w:rFonts w:ascii="Calibri" w:hAnsi="Calibri" w:cs="Calibri"/>
                <w:sz w:val="20"/>
                <w:lang w:val="es-ES"/>
              </w:rPr>
            </w:pPr>
          </w:p>
        </w:tc>
      </w:tr>
      <w:bookmarkEnd w:id="1"/>
    </w:tbl>
    <w:p w14:paraId="4D050393" w14:textId="77777777" w:rsidR="007E1D69" w:rsidRPr="00C50A56" w:rsidRDefault="007E1D69" w:rsidP="00BB3260">
      <w:pPr>
        <w:jc w:val="center"/>
        <w:rPr>
          <w:rFonts w:ascii="Calibri" w:hAnsi="Calibri" w:cs="Calibri"/>
          <w:sz w:val="10"/>
          <w:szCs w:val="10"/>
          <w:lang w:val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6408"/>
      </w:tblGrid>
      <w:tr w:rsidR="00BD5908" w:rsidRPr="00BD5908" w14:paraId="36B124D5" w14:textId="77777777" w:rsidTr="001932F9">
        <w:tc>
          <w:tcPr>
            <w:tcW w:w="2376" w:type="dxa"/>
            <w:shd w:val="clear" w:color="auto" w:fill="F2F2F2" w:themeFill="background1" w:themeFillShade="F2"/>
            <w:vAlign w:val="center"/>
          </w:tcPr>
          <w:p w14:paraId="4DBC4C32" w14:textId="07AFA142" w:rsidR="0066431E" w:rsidRPr="00BD5908" w:rsidRDefault="003D6969" w:rsidP="00C63240">
            <w:pPr>
              <w:rPr>
                <w:rFonts w:ascii="Calibri" w:hAnsi="Calibri" w:cs="Calibri"/>
                <w:sz w:val="20"/>
                <w:lang w:val="es-ES"/>
              </w:rPr>
            </w:pPr>
            <w:r w:rsidRPr="00BD5908">
              <w:rPr>
                <w:rFonts w:ascii="Calibri" w:hAnsi="Calibri" w:cs="Calibri"/>
                <w:sz w:val="20"/>
                <w:lang w:val="es-ES"/>
              </w:rPr>
              <w:t>LOCALIZACIÓN DE LA ACTUACIÓN</w:t>
            </w:r>
            <w:r w:rsidR="0066431E" w:rsidRPr="00BD5908">
              <w:rPr>
                <w:rFonts w:ascii="Calibri" w:hAnsi="Calibri" w:cs="Calibri"/>
                <w:sz w:val="20"/>
                <w:lang w:val="es-ES"/>
              </w:rPr>
              <w:t>:</w:t>
            </w:r>
          </w:p>
        </w:tc>
        <w:tc>
          <w:tcPr>
            <w:tcW w:w="6408" w:type="dxa"/>
            <w:vAlign w:val="center"/>
          </w:tcPr>
          <w:p w14:paraId="4BC3EEE8" w14:textId="77777777" w:rsidR="0066431E" w:rsidRPr="00BD5908" w:rsidRDefault="0066431E" w:rsidP="009D2606">
            <w:pPr>
              <w:rPr>
                <w:rFonts w:ascii="Calibri" w:hAnsi="Calibri" w:cs="Calibri"/>
                <w:sz w:val="20"/>
                <w:lang w:val="es-ES"/>
              </w:rPr>
            </w:pPr>
          </w:p>
        </w:tc>
      </w:tr>
    </w:tbl>
    <w:p w14:paraId="0CB8BAEC" w14:textId="77777777" w:rsidR="007E1D69" w:rsidRDefault="007E1D69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664ED23A" w14:textId="7F29C9A3" w:rsidR="007E1D69" w:rsidRDefault="007E1D69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01298142" w14:textId="77777777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21712EE8" w14:textId="0A75D479" w:rsidR="00D415B3" w:rsidRPr="00BD5908" w:rsidRDefault="00D415B3" w:rsidP="00C32493">
      <w:pPr>
        <w:rPr>
          <w:rFonts w:ascii="Calibri" w:hAnsi="Calibri" w:cs="Calibri"/>
          <w:sz w:val="18"/>
          <w:szCs w:val="18"/>
          <w:lang w:val="en-US"/>
        </w:rPr>
      </w:pPr>
      <w:r w:rsidRPr="00C40227">
        <w:rPr>
          <w:rFonts w:ascii="Calibri" w:hAnsi="Calibri" w:cs="Calibri"/>
          <w:sz w:val="18"/>
          <w:szCs w:val="18"/>
          <w:lang w:val="es-ES"/>
        </w:rPr>
        <w:t>OBSERVACIONES</w:t>
      </w:r>
      <w:r w:rsidRPr="00BD5908">
        <w:rPr>
          <w:rFonts w:ascii="Calibri" w:hAnsi="Calibri" w:cs="Calibri"/>
          <w:sz w:val="18"/>
          <w:szCs w:val="18"/>
          <w:lang w:val="en-US"/>
        </w:rPr>
        <w:t>:</w:t>
      </w:r>
    </w:p>
    <w:p w14:paraId="07D275D4" w14:textId="6C86538F" w:rsidR="0092374C" w:rsidRDefault="0092374C" w:rsidP="00D415B3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  <w:r w:rsidRPr="00FB69F6">
        <w:rPr>
          <w:rFonts w:ascii="Calibri" w:hAnsi="Calibri" w:cs="Calibri"/>
          <w:sz w:val="18"/>
          <w:szCs w:val="18"/>
          <w:lang w:val="es-ES"/>
        </w:rPr>
        <w:t>La redacción de</w:t>
      </w:r>
      <w:r w:rsidR="00AD19CB" w:rsidRPr="00FB69F6">
        <w:rPr>
          <w:rFonts w:ascii="Calibri" w:hAnsi="Calibri" w:cs="Calibri"/>
          <w:sz w:val="18"/>
          <w:szCs w:val="18"/>
          <w:lang w:val="es-ES"/>
        </w:rPr>
        <w:t xml:space="preserve"> </w:t>
      </w:r>
      <w:r w:rsidRPr="00FB69F6">
        <w:rPr>
          <w:rFonts w:ascii="Calibri" w:hAnsi="Calibri" w:cs="Calibri"/>
          <w:sz w:val="18"/>
          <w:szCs w:val="18"/>
          <w:lang w:val="es-ES"/>
        </w:rPr>
        <w:t>l</w:t>
      </w:r>
      <w:r w:rsidR="00AD19CB" w:rsidRPr="00FB69F6">
        <w:rPr>
          <w:rFonts w:ascii="Calibri" w:hAnsi="Calibri" w:cs="Calibri"/>
          <w:sz w:val="18"/>
          <w:szCs w:val="18"/>
          <w:lang w:val="es-ES"/>
        </w:rPr>
        <w:t>a memoria técnica</w:t>
      </w:r>
      <w:r w:rsidRPr="00FB69F6">
        <w:rPr>
          <w:rFonts w:ascii="Calibri" w:hAnsi="Calibri" w:cs="Calibri"/>
          <w:sz w:val="18"/>
          <w:szCs w:val="18"/>
          <w:lang w:val="es-ES"/>
        </w:rPr>
        <w:t xml:space="preserve"> seguirá el índice establecido en este documento y deberá responder, como mínimo, a los contenidos que se detallan en el mismo. </w:t>
      </w:r>
    </w:p>
    <w:p w14:paraId="6C9F5DF7" w14:textId="77777777" w:rsidR="00592A29" w:rsidRDefault="00592A29" w:rsidP="00D415B3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p w14:paraId="0E013E16" w14:textId="77777777" w:rsidR="00592A29" w:rsidRPr="00FB69F6" w:rsidRDefault="00592A29" w:rsidP="00D415B3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p w14:paraId="49CE04A5" w14:textId="77777777" w:rsidR="00FE083E" w:rsidRDefault="00FE083E" w:rsidP="008D20D6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p w14:paraId="12D6FB27" w14:textId="77777777" w:rsidR="00FE083E" w:rsidRDefault="00FE083E" w:rsidP="008D20D6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p w14:paraId="25D1578A" w14:textId="6B17FE41" w:rsidR="0023039A" w:rsidRPr="00FB69F6" w:rsidRDefault="0023039A" w:rsidP="008D20D6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tbl>
      <w:tblPr>
        <w:tblW w:w="8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49"/>
      </w:tblGrid>
      <w:tr w:rsidR="00E93FDA" w:rsidRPr="00BD5908" w14:paraId="506CE81A" w14:textId="77777777" w:rsidTr="00690CA2">
        <w:trPr>
          <w:trHeight w:val="329"/>
        </w:trPr>
        <w:tc>
          <w:tcPr>
            <w:tcW w:w="8749" w:type="dxa"/>
            <w:shd w:val="clear" w:color="auto" w:fill="F2F2F2" w:themeFill="background1" w:themeFillShade="F2"/>
            <w:vAlign w:val="center"/>
          </w:tcPr>
          <w:p w14:paraId="785E3039" w14:textId="526AFA7A" w:rsidR="00E93FDA" w:rsidRPr="007D26B4" w:rsidRDefault="007D26B4" w:rsidP="007D26B4">
            <w:pPr>
              <w:numPr>
                <w:ilvl w:val="0"/>
                <w:numId w:val="3"/>
              </w:numPr>
              <w:rPr>
                <w:rFonts w:ascii="Calibri" w:hAnsi="Calibri" w:cs="Calibri"/>
                <w:i/>
                <w:iCs/>
                <w:sz w:val="20"/>
                <w:lang w:val="es-ES"/>
              </w:rPr>
            </w:pPr>
            <w:r w:rsidRPr="007D26B4">
              <w:rPr>
                <w:rFonts w:ascii="Calibri" w:hAnsi="Calibri" w:cs="Calibri"/>
                <w:i/>
                <w:iCs/>
                <w:sz w:val="20"/>
                <w:lang w:val="es-ES"/>
              </w:rPr>
              <w:t xml:space="preserve">IDENTIFICACIÓN Y DESCRIPCIÓN DE LAS ACTUACIONES </w:t>
            </w:r>
            <w:r w:rsidRPr="00873B53">
              <w:rPr>
                <w:rFonts w:ascii="Calibri" w:hAnsi="Calibri" w:cs="Calibri"/>
                <w:b/>
                <w:i/>
                <w:iCs/>
                <w:color w:val="FF0000"/>
                <w:sz w:val="20"/>
                <w:lang w:val="es-ES"/>
              </w:rPr>
              <w:t>(a)</w:t>
            </w:r>
          </w:p>
        </w:tc>
      </w:tr>
      <w:tr w:rsidR="00E93FDA" w:rsidRPr="00BD5908" w14:paraId="56D06AB7" w14:textId="77777777" w:rsidTr="00690CA2">
        <w:trPr>
          <w:trHeight w:val="12173"/>
        </w:trPr>
        <w:tc>
          <w:tcPr>
            <w:tcW w:w="8749" w:type="dxa"/>
          </w:tcPr>
          <w:p w14:paraId="7AF49831" w14:textId="77777777" w:rsidR="00E93FDA" w:rsidRPr="00BD5908" w:rsidRDefault="00E93FDA" w:rsidP="00BD5908">
            <w:pPr>
              <w:jc w:val="center"/>
              <w:rPr>
                <w:rFonts w:ascii="Calibri" w:hAnsi="Calibri" w:cs="Calibri"/>
                <w:sz w:val="20"/>
                <w:lang w:val="es-ES"/>
              </w:rPr>
            </w:pPr>
          </w:p>
          <w:p w14:paraId="0C544AD5" w14:textId="77777777" w:rsidR="00C6075A" w:rsidRPr="00BD5908" w:rsidRDefault="00C6075A" w:rsidP="00BD5908">
            <w:pPr>
              <w:jc w:val="center"/>
              <w:rPr>
                <w:rFonts w:ascii="Calibri" w:hAnsi="Calibri" w:cs="Calibri"/>
                <w:sz w:val="20"/>
                <w:lang w:val="es-ES"/>
              </w:rPr>
            </w:pPr>
          </w:p>
          <w:p w14:paraId="3A4DB038" w14:textId="77777777" w:rsidR="00C6075A" w:rsidRPr="00BD5908" w:rsidRDefault="00C6075A" w:rsidP="00BD5908">
            <w:pPr>
              <w:jc w:val="center"/>
              <w:rPr>
                <w:rFonts w:ascii="Calibri" w:hAnsi="Calibri" w:cs="Calibri"/>
                <w:sz w:val="20"/>
                <w:lang w:val="es-ES"/>
              </w:rPr>
            </w:pPr>
          </w:p>
          <w:p w14:paraId="0C10E5B0" w14:textId="6F1FAC47" w:rsidR="00C6075A" w:rsidRDefault="00C6075A" w:rsidP="00BD5908">
            <w:pPr>
              <w:jc w:val="center"/>
              <w:rPr>
                <w:rFonts w:ascii="Calibri" w:hAnsi="Calibri" w:cs="Calibri"/>
                <w:sz w:val="20"/>
                <w:lang w:val="es-ES"/>
              </w:rPr>
            </w:pPr>
          </w:p>
          <w:p w14:paraId="2D2104A6" w14:textId="66BC1AA9" w:rsidR="00230E16" w:rsidRDefault="00230E16" w:rsidP="00BD5908">
            <w:pPr>
              <w:jc w:val="center"/>
              <w:rPr>
                <w:rFonts w:ascii="Calibri" w:hAnsi="Calibri" w:cs="Calibri"/>
                <w:sz w:val="20"/>
                <w:lang w:val="es-ES"/>
              </w:rPr>
            </w:pPr>
          </w:p>
          <w:p w14:paraId="70FAF1DF" w14:textId="77777777" w:rsidR="00264A4F" w:rsidRDefault="00264A4F" w:rsidP="00BD5908">
            <w:pPr>
              <w:jc w:val="center"/>
              <w:rPr>
                <w:rFonts w:ascii="Calibri" w:hAnsi="Calibri" w:cs="Calibri"/>
                <w:sz w:val="20"/>
                <w:lang w:val="es-ES"/>
              </w:rPr>
            </w:pPr>
          </w:p>
          <w:p w14:paraId="3ADABB17" w14:textId="77777777" w:rsidR="00E27EF6" w:rsidRDefault="00E27EF6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10E30C8C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4E723E15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035D85F5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3B3C7D11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22F8C783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5DC225CB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73E4E9A5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649EFD28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62F73BCB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26F38296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0DE5D7D3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107FBD0D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63A834A2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39116FD6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24304958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577AB03C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4200985F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24016313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6BF83562" w14:textId="77777777" w:rsidR="0097677F" w:rsidRDefault="0097677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  <w:p w14:paraId="143BD7BF" w14:textId="0D90E401" w:rsidR="001F239F" w:rsidRPr="00BD5908" w:rsidRDefault="001F239F" w:rsidP="00AD6112">
            <w:pPr>
              <w:rPr>
                <w:rFonts w:ascii="Calibri" w:hAnsi="Calibri" w:cs="Calibri"/>
                <w:sz w:val="20"/>
                <w:lang w:val="es-ES"/>
              </w:rPr>
            </w:pPr>
          </w:p>
        </w:tc>
      </w:tr>
    </w:tbl>
    <w:p w14:paraId="62AC73CC" w14:textId="383C02B1" w:rsidR="00D521CA" w:rsidRPr="00C771F9" w:rsidRDefault="007D26B4" w:rsidP="007D26B4">
      <w:pPr>
        <w:numPr>
          <w:ilvl w:val="0"/>
          <w:numId w:val="5"/>
        </w:numPr>
        <w:jc w:val="both"/>
        <w:rPr>
          <w:rFonts w:ascii="Calibri" w:hAnsi="Calibri" w:cs="Calibri"/>
          <w:i/>
          <w:iCs/>
          <w:sz w:val="16"/>
          <w:szCs w:val="16"/>
          <w:lang w:val="es-ES"/>
        </w:rPr>
      </w:pPr>
      <w:r w:rsidRPr="00FB69F6">
        <w:rPr>
          <w:rFonts w:ascii="Calibri" w:hAnsi="Calibri" w:cs="Calibri"/>
          <w:i/>
          <w:iCs/>
          <w:sz w:val="16"/>
          <w:szCs w:val="16"/>
          <w:lang w:val="es-ES"/>
        </w:rPr>
        <w:t>Identificar y describir cada una de las actuaciones realizadas por separado (</w:t>
      </w:r>
      <w:r w:rsidR="00051BB2" w:rsidRPr="00FB69F6">
        <w:rPr>
          <w:rFonts w:ascii="Calibri" w:hAnsi="Calibri" w:cs="Calibri"/>
          <w:i/>
          <w:iCs/>
          <w:sz w:val="16"/>
          <w:szCs w:val="16"/>
          <w:lang w:val="es-ES"/>
        </w:rPr>
        <w:t>según</w:t>
      </w:r>
      <w:r w:rsidRPr="00FB69F6">
        <w:rPr>
          <w:rFonts w:ascii="Calibri" w:hAnsi="Calibri" w:cs="Calibri"/>
          <w:i/>
          <w:iCs/>
          <w:sz w:val="16"/>
          <w:szCs w:val="16"/>
          <w:lang w:val="es-ES"/>
        </w:rPr>
        <w:t xml:space="preserve"> la </w:t>
      </w:r>
      <w:r w:rsidR="00051BB2" w:rsidRPr="00FB69F6">
        <w:rPr>
          <w:rFonts w:ascii="Calibri" w:hAnsi="Calibri" w:cs="Calibri"/>
          <w:i/>
          <w:iCs/>
          <w:sz w:val="16"/>
          <w:szCs w:val="16"/>
          <w:lang w:val="es-ES"/>
        </w:rPr>
        <w:t>tipología</w:t>
      </w:r>
      <w:r w:rsidRPr="00FB69F6">
        <w:rPr>
          <w:rFonts w:ascii="Calibri" w:hAnsi="Calibri" w:cs="Calibri"/>
          <w:i/>
          <w:iCs/>
          <w:sz w:val="16"/>
          <w:szCs w:val="16"/>
          <w:lang w:val="es-ES"/>
        </w:rPr>
        <w:t xml:space="preserve">), describiendo los trabajos realizados en cada una de ellas. </w:t>
      </w:r>
      <w:r w:rsidRPr="00C771F9">
        <w:rPr>
          <w:rFonts w:ascii="Calibri" w:hAnsi="Calibri" w:cs="Calibri"/>
          <w:i/>
          <w:iCs/>
          <w:sz w:val="16"/>
          <w:szCs w:val="16"/>
          <w:lang w:val="es-ES"/>
        </w:rPr>
        <w:t>Tipolog</w:t>
      </w:r>
      <w:r w:rsidR="00051BB2">
        <w:rPr>
          <w:rFonts w:ascii="Calibri" w:hAnsi="Calibri" w:cs="Calibri"/>
          <w:i/>
          <w:iCs/>
          <w:sz w:val="16"/>
          <w:szCs w:val="16"/>
          <w:lang w:val="es-ES"/>
        </w:rPr>
        <w:t>í</w:t>
      </w:r>
      <w:r w:rsidRPr="00C771F9">
        <w:rPr>
          <w:rFonts w:ascii="Calibri" w:hAnsi="Calibri" w:cs="Calibri"/>
          <w:i/>
          <w:iCs/>
          <w:sz w:val="16"/>
          <w:szCs w:val="16"/>
          <w:lang w:val="es-ES"/>
        </w:rPr>
        <w:t xml:space="preserve">as de </w:t>
      </w:r>
      <w:r w:rsidR="00051BB2" w:rsidRPr="00C771F9">
        <w:rPr>
          <w:rFonts w:ascii="Calibri" w:hAnsi="Calibri" w:cs="Calibri"/>
          <w:i/>
          <w:iCs/>
          <w:sz w:val="16"/>
          <w:szCs w:val="16"/>
          <w:lang w:val="es-ES"/>
        </w:rPr>
        <w:t>actuación</w:t>
      </w:r>
      <w:r w:rsidRPr="00C771F9">
        <w:rPr>
          <w:rFonts w:ascii="Calibri" w:hAnsi="Calibri" w:cs="Calibri"/>
          <w:i/>
          <w:iCs/>
          <w:sz w:val="16"/>
          <w:szCs w:val="16"/>
          <w:lang w:val="es-ES"/>
        </w:rPr>
        <w:t xml:space="preserve">: </w:t>
      </w:r>
    </w:p>
    <w:p w14:paraId="348292CA" w14:textId="264F189E" w:rsidR="00FB69F6" w:rsidRPr="00630622" w:rsidRDefault="00FB69F6" w:rsidP="00FB69F6">
      <w:pPr>
        <w:numPr>
          <w:ilvl w:val="1"/>
          <w:numId w:val="5"/>
        </w:numPr>
        <w:jc w:val="both"/>
        <w:rPr>
          <w:rFonts w:ascii="Calibri" w:hAnsi="Calibri" w:cs="Calibri"/>
          <w:i/>
          <w:iCs/>
          <w:sz w:val="16"/>
          <w:szCs w:val="16"/>
          <w:lang w:val="es-ES"/>
        </w:rPr>
      </w:pPr>
      <w:r w:rsidRPr="00630622">
        <w:rPr>
          <w:rFonts w:ascii="Calibri" w:hAnsi="Calibri" w:cs="Calibri"/>
          <w:i/>
          <w:iCs/>
          <w:sz w:val="16"/>
          <w:szCs w:val="16"/>
          <w:lang w:val="es-ES"/>
        </w:rPr>
        <w:t xml:space="preserve">Tipo 1. </w:t>
      </w:r>
      <w:r w:rsidR="00630622" w:rsidRPr="00630622">
        <w:rPr>
          <w:rFonts w:ascii="Calibri" w:hAnsi="Calibri" w:cs="Calibri"/>
          <w:bCs/>
          <w:i/>
          <w:iCs/>
          <w:sz w:val="16"/>
          <w:szCs w:val="16"/>
          <w:lang w:val="es-ES"/>
        </w:rPr>
        <w:t>Actuaciones de sustitución de equipamiento y aparatos electrodomésticos.</w:t>
      </w:r>
    </w:p>
    <w:p w14:paraId="52B7BE65" w14:textId="5E93A88D" w:rsidR="005D46E3" w:rsidRPr="00630622" w:rsidRDefault="00FB69F6" w:rsidP="00630622">
      <w:pPr>
        <w:numPr>
          <w:ilvl w:val="1"/>
          <w:numId w:val="5"/>
        </w:numPr>
        <w:jc w:val="both"/>
        <w:rPr>
          <w:rFonts w:ascii="Calibri" w:hAnsi="Calibri" w:cs="Calibri"/>
          <w:i/>
          <w:iCs/>
          <w:sz w:val="16"/>
          <w:szCs w:val="16"/>
        </w:rPr>
      </w:pPr>
      <w:r w:rsidRPr="00630622">
        <w:rPr>
          <w:rFonts w:ascii="Calibri" w:hAnsi="Calibri" w:cs="Calibri"/>
          <w:i/>
          <w:iCs/>
          <w:sz w:val="16"/>
          <w:szCs w:val="16"/>
          <w:lang w:val="es-ES"/>
        </w:rPr>
        <w:t xml:space="preserve">Tipo 2. </w:t>
      </w:r>
      <w:r w:rsidR="00630622" w:rsidRPr="00630622">
        <w:rPr>
          <w:rFonts w:ascii="Calibri" w:hAnsi="Calibri" w:cs="Calibri"/>
          <w:bCs/>
          <w:i/>
          <w:iCs/>
          <w:sz w:val="16"/>
          <w:szCs w:val="16"/>
          <w:lang w:val="es-ES"/>
        </w:rPr>
        <w:t xml:space="preserve">Actuaciones para la mejora de la eficiencia energética de las instalaciones de iluminación </w:t>
      </w:r>
    </w:p>
    <w:p w14:paraId="3A4DAF97" w14:textId="0A97109D" w:rsidR="009F7F39" w:rsidRDefault="009F7F39">
      <w:pPr>
        <w:rPr>
          <w:rFonts w:ascii="Calibri" w:hAnsi="Calibri" w:cs="Calibri"/>
          <w:i/>
          <w:iCs/>
          <w:sz w:val="16"/>
          <w:szCs w:val="16"/>
        </w:rPr>
      </w:pPr>
    </w:p>
    <w:p w14:paraId="61B60ADA" w14:textId="77777777" w:rsidR="00630622" w:rsidRDefault="00630622">
      <w:pPr>
        <w:rPr>
          <w:rFonts w:ascii="Calibri" w:hAnsi="Calibri" w:cs="Calibri"/>
          <w:i/>
          <w:iCs/>
          <w:sz w:val="16"/>
          <w:szCs w:val="16"/>
        </w:rPr>
      </w:pPr>
    </w:p>
    <w:p w14:paraId="1FCB4109" w14:textId="77777777" w:rsidR="00630622" w:rsidRDefault="00630622">
      <w:pPr>
        <w:rPr>
          <w:rFonts w:ascii="Calibri" w:hAnsi="Calibri" w:cs="Calibri"/>
          <w:i/>
          <w:iCs/>
          <w:sz w:val="16"/>
          <w:szCs w:val="16"/>
        </w:rPr>
      </w:pPr>
    </w:p>
    <w:p w14:paraId="538AC910" w14:textId="77777777" w:rsidR="00630622" w:rsidRDefault="00630622">
      <w:pPr>
        <w:rPr>
          <w:rFonts w:ascii="Calibri" w:hAnsi="Calibri" w:cs="Calibri"/>
          <w:i/>
          <w:iCs/>
          <w:sz w:val="16"/>
          <w:szCs w:val="16"/>
        </w:rPr>
      </w:pPr>
    </w:p>
    <w:p w14:paraId="0E506001" w14:textId="77777777" w:rsidR="00630622" w:rsidRDefault="00630622">
      <w:pPr>
        <w:rPr>
          <w:rFonts w:ascii="Calibri" w:hAnsi="Calibri" w:cs="Calibri"/>
          <w:i/>
          <w:iCs/>
          <w:sz w:val="16"/>
          <w:szCs w:val="16"/>
        </w:rPr>
      </w:pPr>
    </w:p>
    <w:p w14:paraId="4407F923" w14:textId="77777777" w:rsidR="00BC72B2" w:rsidRDefault="00BC72B2">
      <w:pPr>
        <w:rPr>
          <w:rFonts w:ascii="Calibri" w:hAnsi="Calibri" w:cs="Calibri"/>
          <w:i/>
          <w:iCs/>
          <w:sz w:val="16"/>
          <w:szCs w:val="16"/>
        </w:rPr>
      </w:pPr>
    </w:p>
    <w:p w14:paraId="623BE0EB" w14:textId="77777777" w:rsidR="00BC72B2" w:rsidRDefault="00BC72B2">
      <w:pPr>
        <w:rPr>
          <w:rFonts w:ascii="Calibri" w:hAnsi="Calibri" w:cs="Calibri"/>
          <w:i/>
          <w:i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495"/>
      </w:tblGrid>
      <w:tr w:rsidR="00BD5908" w:rsidRPr="00BD5908" w14:paraId="6AF668FC" w14:textId="77777777" w:rsidTr="00D9736C">
        <w:trPr>
          <w:trHeight w:val="337"/>
        </w:trPr>
        <w:tc>
          <w:tcPr>
            <w:tcW w:w="8495" w:type="dxa"/>
            <w:shd w:val="clear" w:color="auto" w:fill="F2F2F2" w:themeFill="background1" w:themeFillShade="F2"/>
            <w:vAlign w:val="center"/>
          </w:tcPr>
          <w:p w14:paraId="409338CA" w14:textId="60B6D47F" w:rsidR="00102986" w:rsidRPr="00BD5908" w:rsidRDefault="00252042" w:rsidP="00E27EF6">
            <w:pPr>
              <w:numPr>
                <w:ilvl w:val="0"/>
                <w:numId w:val="3"/>
              </w:numPr>
              <w:rPr>
                <w:rFonts w:ascii="Calibri" w:hAnsi="Calibri" w:cs="Calibri"/>
                <w:sz w:val="20"/>
                <w:lang w:val="es-ES"/>
              </w:rPr>
            </w:pPr>
            <w:bookmarkStart w:id="2" w:name="_Hlk38269825"/>
            <w:r>
              <w:rPr>
                <w:rFonts w:ascii="Calibri" w:hAnsi="Calibri" w:cs="Calibri"/>
                <w:i/>
                <w:iCs/>
                <w:sz w:val="20"/>
                <w:lang w:val="es-ES"/>
              </w:rPr>
              <w:t>FACTURAS ASOCIADAS:</w:t>
            </w:r>
          </w:p>
        </w:tc>
      </w:tr>
    </w:tbl>
    <w:p w14:paraId="6B296FAC" w14:textId="68FAFF32" w:rsidR="00102986" w:rsidRPr="00102986" w:rsidRDefault="00102986" w:rsidP="00E27EF6">
      <w:pPr>
        <w:ind w:left="360"/>
        <w:jc w:val="both"/>
        <w:rPr>
          <w:rFonts w:ascii="Calibri" w:hAnsi="Calibri" w:cs="Calibri"/>
          <w:i/>
          <w:iCs/>
          <w:sz w:val="16"/>
          <w:szCs w:val="16"/>
          <w:lang w:val="en-US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162"/>
        <w:gridCol w:w="1276"/>
        <w:gridCol w:w="1276"/>
        <w:gridCol w:w="1276"/>
        <w:gridCol w:w="1134"/>
        <w:gridCol w:w="1280"/>
        <w:gridCol w:w="1134"/>
      </w:tblGrid>
      <w:tr w:rsidR="009150BB" w:rsidRPr="000F0117" w14:paraId="3C21537E" w14:textId="77777777" w:rsidTr="005F0718">
        <w:trPr>
          <w:cantSplit/>
          <w:trHeight w:val="1187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bookmarkEnd w:id="2"/>
          <w:p w14:paraId="64B7A179" w14:textId="77777777" w:rsidR="002B774D" w:rsidRPr="00C40227" w:rsidRDefault="002B774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s-ES"/>
              </w:rPr>
            </w:pPr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>FECHA DE PAGO</w:t>
            </w:r>
            <w:r w:rsidR="00252042"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 xml:space="preserve"> </w:t>
            </w:r>
            <w:r w:rsidR="00252042" w:rsidRPr="00C40227">
              <w:rPr>
                <w:rFonts w:ascii="Calibri" w:hAnsi="Calibri" w:cs="Calibri"/>
                <w:b/>
                <w:color w:val="FF0000"/>
                <w:sz w:val="14"/>
                <w:szCs w:val="14"/>
                <w:lang w:val="es-ES"/>
              </w:rPr>
              <w:t>(c)</w:t>
            </w:r>
          </w:p>
        </w:tc>
        <w:tc>
          <w:tcPr>
            <w:tcW w:w="1162" w:type="dxa"/>
            <w:textDirection w:val="btLr"/>
          </w:tcPr>
          <w:p w14:paraId="73BA94E4" w14:textId="491A6899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57EEEB48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035D6932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5321AD9B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5867D204" w14:textId="6416A0BF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4FC91903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extDirection w:val="btLr"/>
          </w:tcPr>
          <w:p w14:paraId="03C51E20" w14:textId="5955E899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150BB" w:rsidRPr="000F0117" w14:paraId="6A523B0F" w14:textId="77777777" w:rsidTr="005F0718">
        <w:trPr>
          <w:cantSplit/>
          <w:trHeight w:val="1535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658CE682" w14:textId="43735605" w:rsidR="002B774D" w:rsidRPr="00C40227" w:rsidRDefault="00E27EF6" w:rsidP="00252042">
            <w:pPr>
              <w:ind w:left="113" w:right="113"/>
              <w:jc w:val="center"/>
              <w:rPr>
                <w:rFonts w:ascii="Calibri" w:hAnsi="Calibri" w:cs="Calibri"/>
                <w:b/>
                <w:iCs/>
                <w:sz w:val="14"/>
                <w:szCs w:val="14"/>
                <w:lang w:val="es-ES"/>
              </w:rPr>
            </w:pPr>
            <w:r w:rsidRPr="00C40227">
              <w:rPr>
                <w:rFonts w:ascii="Calibri" w:hAnsi="Calibri" w:cs="Calibri"/>
                <w:b/>
                <w:iCs/>
                <w:sz w:val="14"/>
                <w:szCs w:val="14"/>
                <w:lang w:val="es-ES"/>
              </w:rPr>
              <w:t>IMPORTE CON IVA</w:t>
            </w:r>
            <w:r w:rsidR="002B774D" w:rsidRPr="00C40227">
              <w:rPr>
                <w:rFonts w:ascii="Calibri" w:hAnsi="Calibri" w:cs="Calibri"/>
                <w:b/>
                <w:iCs/>
                <w:sz w:val="14"/>
                <w:szCs w:val="14"/>
                <w:lang w:val="es-ES"/>
              </w:rPr>
              <w:t xml:space="preserve"> (€)</w:t>
            </w:r>
          </w:p>
        </w:tc>
        <w:tc>
          <w:tcPr>
            <w:tcW w:w="1162" w:type="dxa"/>
            <w:textDirection w:val="btLr"/>
          </w:tcPr>
          <w:p w14:paraId="6973EBFB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1F30E576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1BC6A2B9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428D916B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253906DC" w14:textId="396DC0E3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extDirection w:val="btLr"/>
          </w:tcPr>
          <w:p w14:paraId="3C9CE8F9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textDirection w:val="btLr"/>
          </w:tcPr>
          <w:p w14:paraId="31DF9B36" w14:textId="655302BD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150BB" w:rsidRPr="000F0117" w14:paraId="48E125F3" w14:textId="77777777" w:rsidTr="005F0718">
        <w:trPr>
          <w:cantSplit/>
          <w:trHeight w:val="1418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6FB0A37C" w14:textId="537A21DF" w:rsidR="002B774D" w:rsidRPr="00C40227" w:rsidRDefault="002B774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s-ES"/>
              </w:rPr>
            </w:pPr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>BASE IMPONIBLE (€)</w:t>
            </w:r>
          </w:p>
        </w:tc>
        <w:tc>
          <w:tcPr>
            <w:tcW w:w="1162" w:type="dxa"/>
            <w:textDirection w:val="btLr"/>
          </w:tcPr>
          <w:p w14:paraId="667CC19B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5B1C575C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27B4357B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3D533AE9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18023054" w14:textId="31A26040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extDirection w:val="btLr"/>
          </w:tcPr>
          <w:p w14:paraId="27E5C074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textDirection w:val="btLr"/>
          </w:tcPr>
          <w:p w14:paraId="69504E85" w14:textId="01A812CC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150BB" w:rsidRPr="000F0117" w14:paraId="3A5D3A85" w14:textId="77777777" w:rsidTr="005F0718">
        <w:trPr>
          <w:cantSplit/>
          <w:trHeight w:val="1287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0079A8C2" w14:textId="4C3BE655" w:rsidR="002B774D" w:rsidRPr="00C40227" w:rsidRDefault="002B774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s-ES"/>
              </w:rPr>
            </w:pPr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>NIF DEL EMISOR</w:t>
            </w:r>
          </w:p>
        </w:tc>
        <w:tc>
          <w:tcPr>
            <w:tcW w:w="1162" w:type="dxa"/>
            <w:textDirection w:val="btLr"/>
          </w:tcPr>
          <w:p w14:paraId="564BC6E8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341AA779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62896B62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6360BE40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04BA7D8D" w14:textId="39E00D08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5B86AFD6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extDirection w:val="btLr"/>
          </w:tcPr>
          <w:p w14:paraId="7D978F31" w14:textId="719F1195" w:rsidR="002B774D" w:rsidRPr="009150BB" w:rsidRDefault="00FE1154" w:rsidP="009150BB">
            <w:pPr>
              <w:ind w:left="113" w:right="113"/>
              <w:rPr>
                <w:rFonts w:ascii="Calibri" w:hAnsi="Calibri" w:cs="Calibri"/>
                <w:b/>
                <w:bCs/>
                <w:sz w:val="20"/>
                <w:lang w:val="en-US"/>
              </w:rPr>
            </w:pPr>
            <w:proofErr w:type="spellStart"/>
            <w:r w:rsidRPr="00D9736C">
              <w:rPr>
                <w:rFonts w:ascii="Calibri" w:hAnsi="Calibri" w:cs="Calibri"/>
                <w:b/>
                <w:bCs/>
                <w:sz w:val="18"/>
                <w:lang w:val="en-US"/>
              </w:rPr>
              <w:t>SUMATORIO</w:t>
            </w:r>
            <w:proofErr w:type="spellEnd"/>
            <w:r w:rsidR="00040D1D" w:rsidRPr="009150BB">
              <w:rPr>
                <w:rFonts w:ascii="Calibri" w:hAnsi="Calibri" w:cs="Calibri"/>
                <w:b/>
                <w:bCs/>
                <w:sz w:val="20"/>
                <w:lang w:val="en-US"/>
              </w:rPr>
              <w:t>:</w:t>
            </w:r>
          </w:p>
        </w:tc>
      </w:tr>
      <w:tr w:rsidR="009150BB" w:rsidRPr="000F0117" w14:paraId="733C78E1" w14:textId="77777777" w:rsidTr="005F0718">
        <w:trPr>
          <w:cantSplit/>
          <w:trHeight w:val="1418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259AD390" w14:textId="412D090C" w:rsidR="002B774D" w:rsidRPr="00C40227" w:rsidRDefault="002B774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s-ES"/>
              </w:rPr>
            </w:pPr>
            <w:proofErr w:type="gramStart"/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>EMISOR  FACTURA</w:t>
            </w:r>
            <w:proofErr w:type="gramEnd"/>
          </w:p>
        </w:tc>
        <w:tc>
          <w:tcPr>
            <w:tcW w:w="1162" w:type="dxa"/>
            <w:textDirection w:val="btLr"/>
          </w:tcPr>
          <w:p w14:paraId="3FB30D96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531CF7E7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5D52C278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1A7177BC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45979869" w14:textId="082BFC0F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1E5F915D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95F2C8A" w14:textId="0ACABA73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150BB" w:rsidRPr="000F0117" w14:paraId="418DBB54" w14:textId="77777777" w:rsidTr="005F0718">
        <w:trPr>
          <w:cantSplit/>
          <w:trHeight w:val="1242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4EA0FA43" w14:textId="2899EEED" w:rsidR="002B774D" w:rsidRPr="00C40227" w:rsidRDefault="002B774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s-ES"/>
              </w:rPr>
            </w:pPr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>FECHA FACTURA</w:t>
            </w:r>
          </w:p>
        </w:tc>
        <w:tc>
          <w:tcPr>
            <w:tcW w:w="1162" w:type="dxa"/>
            <w:textDirection w:val="btLr"/>
          </w:tcPr>
          <w:p w14:paraId="10ADBC67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742169A5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403926E8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70DD85C3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17A6E4B7" w14:textId="0246CAC4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4B02DC1A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0DEE1EB" w14:textId="64AFE576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150BB" w:rsidRPr="000F0117" w14:paraId="1C558D66" w14:textId="77777777" w:rsidTr="005F0718">
        <w:trPr>
          <w:cantSplit/>
          <w:trHeight w:val="1117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39641277" w14:textId="400C42D8" w:rsidR="002B774D" w:rsidRPr="00C40227" w:rsidRDefault="002B774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s-ES"/>
              </w:rPr>
            </w:pPr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 xml:space="preserve">CONCEPTO </w:t>
            </w:r>
            <w:r w:rsidR="00E27EF6"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>DE</w:t>
            </w:r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 xml:space="preserve"> LA FACTURA</w:t>
            </w:r>
          </w:p>
        </w:tc>
        <w:tc>
          <w:tcPr>
            <w:tcW w:w="1162" w:type="dxa"/>
            <w:textDirection w:val="btLr"/>
          </w:tcPr>
          <w:p w14:paraId="4F2534CC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61676095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55ED2CD9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2FCCA914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7AF19F03" w14:textId="547F3979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564C1316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5F1123D" w14:textId="22C40DA4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150BB" w:rsidRPr="000F0117" w14:paraId="3A733EE8" w14:textId="77777777" w:rsidTr="005F0718">
        <w:trPr>
          <w:cantSplit/>
          <w:trHeight w:val="1001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352DAE45" w14:textId="7436D280" w:rsidR="002B774D" w:rsidRPr="00C40227" w:rsidRDefault="002B774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s-ES"/>
              </w:rPr>
            </w:pPr>
            <w:proofErr w:type="spellStart"/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>Nº</w:t>
            </w:r>
            <w:proofErr w:type="spellEnd"/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 xml:space="preserve"> FACTURA</w:t>
            </w:r>
          </w:p>
        </w:tc>
        <w:tc>
          <w:tcPr>
            <w:tcW w:w="1162" w:type="dxa"/>
            <w:textDirection w:val="btLr"/>
          </w:tcPr>
          <w:p w14:paraId="34835B5E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2E54F7DF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60666E02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765C123D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6D2556D6" w14:textId="23BBCAB4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14BBAC01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CB5EDDF" w14:textId="5EF5BF60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150BB" w:rsidRPr="000F0117" w14:paraId="5471B7ED" w14:textId="77777777" w:rsidTr="005F0718">
        <w:trPr>
          <w:cantSplit/>
          <w:trHeight w:val="1171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0A47FF78" w14:textId="46688DF1" w:rsidR="002B774D" w:rsidRPr="00C40227" w:rsidRDefault="002B774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s-ES"/>
              </w:rPr>
            </w:pPr>
            <w:r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>ACTUACIÓN</w:t>
            </w:r>
            <w:r w:rsidR="00252042" w:rsidRPr="00C40227">
              <w:rPr>
                <w:rFonts w:ascii="Calibri" w:hAnsi="Calibri" w:cs="Calibri"/>
                <w:b/>
                <w:sz w:val="14"/>
                <w:szCs w:val="14"/>
                <w:lang w:val="es-ES"/>
              </w:rPr>
              <w:t xml:space="preserve"> </w:t>
            </w:r>
            <w:r w:rsidR="00252042" w:rsidRPr="00C40227">
              <w:rPr>
                <w:rFonts w:ascii="Calibri" w:hAnsi="Calibri" w:cs="Calibri"/>
                <w:b/>
                <w:color w:val="FF0000"/>
                <w:sz w:val="14"/>
                <w:szCs w:val="14"/>
                <w:lang w:val="es-ES"/>
              </w:rPr>
              <w:t>(b)</w:t>
            </w:r>
          </w:p>
        </w:tc>
        <w:tc>
          <w:tcPr>
            <w:tcW w:w="1162" w:type="dxa"/>
            <w:textDirection w:val="btLr"/>
          </w:tcPr>
          <w:p w14:paraId="072052BF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7E132D0B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556D604B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extDirection w:val="btLr"/>
          </w:tcPr>
          <w:p w14:paraId="618EA193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extDirection w:val="btLr"/>
          </w:tcPr>
          <w:p w14:paraId="500F758A" w14:textId="0D71CB3D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44312C7C" w14:textId="77777777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0B40006" w14:textId="2756B381" w:rsidR="002B774D" w:rsidRPr="009150BB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</w:tbl>
    <w:p w14:paraId="66E72E60" w14:textId="7D1A379D" w:rsidR="00E273F3" w:rsidRPr="00C40227" w:rsidRDefault="00252042" w:rsidP="004C6E7B">
      <w:pPr>
        <w:numPr>
          <w:ilvl w:val="0"/>
          <w:numId w:val="5"/>
        </w:numPr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  <w:r w:rsidRPr="00051BB2">
        <w:rPr>
          <w:rFonts w:ascii="Calibri" w:hAnsi="Calibri" w:cs="Calibri"/>
          <w:i/>
          <w:iCs/>
          <w:sz w:val="18"/>
          <w:szCs w:val="16"/>
          <w:lang w:val="es-ES"/>
        </w:rPr>
        <w:t>Las factur</w:t>
      </w:r>
      <w:r w:rsidR="00E273F3" w:rsidRPr="00051BB2">
        <w:rPr>
          <w:rFonts w:ascii="Calibri" w:hAnsi="Calibri" w:cs="Calibri"/>
          <w:i/>
          <w:iCs/>
          <w:sz w:val="18"/>
          <w:szCs w:val="16"/>
          <w:lang w:val="es-ES"/>
        </w:rPr>
        <w:t xml:space="preserve">as se </w:t>
      </w:r>
      <w:r w:rsidR="00051BB2" w:rsidRPr="00051BB2">
        <w:rPr>
          <w:rFonts w:ascii="Calibri" w:hAnsi="Calibri" w:cs="Calibri"/>
          <w:i/>
          <w:iCs/>
          <w:sz w:val="18"/>
          <w:szCs w:val="16"/>
          <w:lang w:val="es-ES"/>
        </w:rPr>
        <w:t>deberán</w:t>
      </w:r>
      <w:r w:rsidR="00E273F3" w:rsidRPr="00051BB2">
        <w:rPr>
          <w:rFonts w:ascii="Calibri" w:hAnsi="Calibri" w:cs="Calibri"/>
          <w:i/>
          <w:iCs/>
          <w:sz w:val="18"/>
          <w:szCs w:val="16"/>
          <w:lang w:val="es-ES"/>
        </w:rPr>
        <w:t xml:space="preserve"> clasificar </w:t>
      </w:r>
      <w:r w:rsidR="00051BB2" w:rsidRPr="00051BB2">
        <w:rPr>
          <w:rFonts w:ascii="Calibri" w:hAnsi="Calibri" w:cs="Calibri"/>
          <w:i/>
          <w:iCs/>
          <w:sz w:val="18"/>
          <w:szCs w:val="16"/>
          <w:lang w:val="es-ES"/>
        </w:rPr>
        <w:t>según</w:t>
      </w:r>
      <w:r w:rsidR="00E273F3" w:rsidRPr="00051BB2">
        <w:rPr>
          <w:rFonts w:ascii="Calibri" w:hAnsi="Calibri" w:cs="Calibri"/>
          <w:i/>
          <w:iCs/>
          <w:sz w:val="18"/>
          <w:szCs w:val="16"/>
          <w:lang w:val="es-ES"/>
        </w:rPr>
        <w:t xml:space="preserve"> el tipo de </w:t>
      </w:r>
      <w:r w:rsidR="00051BB2" w:rsidRPr="00051BB2">
        <w:rPr>
          <w:rFonts w:ascii="Calibri" w:hAnsi="Calibri" w:cs="Calibri"/>
          <w:i/>
          <w:iCs/>
          <w:sz w:val="18"/>
          <w:szCs w:val="16"/>
          <w:lang w:val="es-ES"/>
        </w:rPr>
        <w:t>actuación</w:t>
      </w:r>
      <w:r w:rsidR="00E273F3" w:rsidRPr="00051BB2">
        <w:rPr>
          <w:rFonts w:ascii="Calibri" w:hAnsi="Calibri" w:cs="Calibri"/>
          <w:i/>
          <w:iCs/>
          <w:sz w:val="18"/>
          <w:szCs w:val="16"/>
          <w:lang w:val="es-ES"/>
        </w:rPr>
        <w:t xml:space="preserve"> </w:t>
      </w:r>
      <w:r w:rsidR="00A724D1" w:rsidRPr="00051BB2">
        <w:rPr>
          <w:rFonts w:ascii="Calibri" w:hAnsi="Calibri" w:cs="Calibri"/>
          <w:i/>
          <w:iCs/>
          <w:sz w:val="18"/>
          <w:szCs w:val="16"/>
          <w:lang w:val="es-ES"/>
        </w:rPr>
        <w:t>al que se hayan</w:t>
      </w:r>
      <w:r w:rsidR="00E273F3" w:rsidRPr="00051BB2">
        <w:rPr>
          <w:rFonts w:ascii="Calibri" w:hAnsi="Calibri" w:cs="Calibri"/>
          <w:i/>
          <w:iCs/>
          <w:sz w:val="18"/>
          <w:szCs w:val="16"/>
          <w:lang w:val="es-ES"/>
        </w:rPr>
        <w:t xml:space="preserve"> destinado. </w:t>
      </w:r>
      <w:r w:rsidR="00E273F3" w:rsidRPr="00C40227">
        <w:rPr>
          <w:rFonts w:ascii="Calibri" w:hAnsi="Calibri" w:cs="Calibri"/>
          <w:i/>
          <w:iCs/>
          <w:sz w:val="18"/>
          <w:szCs w:val="16"/>
          <w:lang w:val="es-ES"/>
        </w:rPr>
        <w:t xml:space="preserve">Los tipos de </w:t>
      </w:r>
      <w:r w:rsidR="00051BB2" w:rsidRPr="00051BB2">
        <w:rPr>
          <w:rFonts w:ascii="Calibri" w:hAnsi="Calibri" w:cs="Calibri"/>
          <w:i/>
          <w:iCs/>
          <w:sz w:val="18"/>
          <w:szCs w:val="16"/>
          <w:lang w:val="es-ES"/>
        </w:rPr>
        <w:t>actuación</w:t>
      </w:r>
      <w:r w:rsidR="00E273F3" w:rsidRPr="00C40227">
        <w:rPr>
          <w:rFonts w:ascii="Calibri" w:hAnsi="Calibri" w:cs="Calibri"/>
          <w:i/>
          <w:iCs/>
          <w:sz w:val="18"/>
          <w:szCs w:val="16"/>
          <w:lang w:val="es-ES"/>
        </w:rPr>
        <w:t xml:space="preserve"> con </w:t>
      </w:r>
      <w:r w:rsidR="00051BB2" w:rsidRPr="00051BB2">
        <w:rPr>
          <w:rFonts w:ascii="Calibri" w:hAnsi="Calibri" w:cs="Calibri"/>
          <w:i/>
          <w:iCs/>
          <w:sz w:val="18"/>
          <w:szCs w:val="16"/>
          <w:lang w:val="es-ES"/>
        </w:rPr>
        <w:t>carácter</w:t>
      </w:r>
      <w:r w:rsidR="00E273F3" w:rsidRPr="00C40227">
        <w:rPr>
          <w:rFonts w:ascii="Calibri" w:hAnsi="Calibri" w:cs="Calibri"/>
          <w:i/>
          <w:iCs/>
          <w:sz w:val="18"/>
          <w:szCs w:val="16"/>
          <w:lang w:val="es-ES"/>
        </w:rPr>
        <w:t xml:space="preserve"> general </w:t>
      </w:r>
      <w:r w:rsidR="00051BB2" w:rsidRPr="00051BB2">
        <w:rPr>
          <w:rFonts w:ascii="Calibri" w:hAnsi="Calibri" w:cs="Calibri"/>
          <w:i/>
          <w:iCs/>
          <w:sz w:val="18"/>
          <w:szCs w:val="16"/>
          <w:lang w:val="es-ES"/>
        </w:rPr>
        <w:t>podrán</w:t>
      </w:r>
      <w:r w:rsidR="00E273F3" w:rsidRPr="00C40227">
        <w:rPr>
          <w:rFonts w:ascii="Calibri" w:hAnsi="Calibri" w:cs="Calibri"/>
          <w:i/>
          <w:iCs/>
          <w:sz w:val="18"/>
          <w:szCs w:val="16"/>
          <w:lang w:val="es-ES"/>
        </w:rPr>
        <w:t xml:space="preserve"> ser:</w:t>
      </w:r>
    </w:p>
    <w:p w14:paraId="67219E86" w14:textId="77777777" w:rsidR="00630622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</w:p>
    <w:p w14:paraId="00941B6B" w14:textId="77777777" w:rsidR="00630622" w:rsidRPr="00630622" w:rsidRDefault="00630622" w:rsidP="00630622">
      <w:pPr>
        <w:numPr>
          <w:ilvl w:val="1"/>
          <w:numId w:val="5"/>
        </w:numPr>
        <w:jc w:val="both"/>
        <w:rPr>
          <w:rFonts w:ascii="Calibri" w:hAnsi="Calibri" w:cs="Calibri"/>
          <w:i/>
          <w:iCs/>
          <w:sz w:val="16"/>
          <w:szCs w:val="16"/>
          <w:lang w:val="es-ES"/>
        </w:rPr>
      </w:pPr>
      <w:r w:rsidRPr="00630622">
        <w:rPr>
          <w:rFonts w:ascii="Calibri" w:hAnsi="Calibri" w:cs="Calibri"/>
          <w:i/>
          <w:iCs/>
          <w:sz w:val="16"/>
          <w:szCs w:val="16"/>
          <w:lang w:val="es-ES"/>
        </w:rPr>
        <w:t xml:space="preserve">Tipo 1. </w:t>
      </w:r>
      <w:r w:rsidRPr="00630622">
        <w:rPr>
          <w:rFonts w:ascii="Calibri" w:hAnsi="Calibri" w:cs="Calibri"/>
          <w:bCs/>
          <w:i/>
          <w:iCs/>
          <w:sz w:val="16"/>
          <w:szCs w:val="16"/>
          <w:lang w:val="es-ES"/>
        </w:rPr>
        <w:t>Actuaciones de sustitución de equipamiento y aparatos electrodomésticos.</w:t>
      </w:r>
    </w:p>
    <w:p w14:paraId="4CEC9709" w14:textId="77777777" w:rsidR="00630622" w:rsidRPr="00630622" w:rsidRDefault="00630622" w:rsidP="00630622">
      <w:pPr>
        <w:numPr>
          <w:ilvl w:val="1"/>
          <w:numId w:val="5"/>
        </w:numPr>
        <w:jc w:val="both"/>
        <w:rPr>
          <w:rFonts w:ascii="Calibri" w:hAnsi="Calibri" w:cs="Calibri"/>
          <w:i/>
          <w:iCs/>
          <w:sz w:val="16"/>
          <w:szCs w:val="16"/>
        </w:rPr>
      </w:pPr>
      <w:r w:rsidRPr="00630622">
        <w:rPr>
          <w:rFonts w:ascii="Calibri" w:hAnsi="Calibri" w:cs="Calibri"/>
          <w:i/>
          <w:iCs/>
          <w:sz w:val="16"/>
          <w:szCs w:val="16"/>
          <w:lang w:val="es-ES"/>
        </w:rPr>
        <w:t xml:space="preserve">Tipo 2. </w:t>
      </w:r>
      <w:r w:rsidRPr="00630622">
        <w:rPr>
          <w:rFonts w:ascii="Calibri" w:hAnsi="Calibri" w:cs="Calibri"/>
          <w:bCs/>
          <w:i/>
          <w:iCs/>
          <w:sz w:val="16"/>
          <w:szCs w:val="16"/>
          <w:lang w:val="es-ES"/>
        </w:rPr>
        <w:t xml:space="preserve">Actuaciones para la mejora de la eficiencia energética de las instalaciones de iluminación </w:t>
      </w:r>
    </w:p>
    <w:p w14:paraId="2B6B12D5" w14:textId="77777777" w:rsidR="00630622" w:rsidRDefault="00630622" w:rsidP="00630622">
      <w:pPr>
        <w:rPr>
          <w:rFonts w:ascii="Calibri" w:hAnsi="Calibri" w:cs="Calibri"/>
          <w:i/>
          <w:iCs/>
          <w:sz w:val="16"/>
          <w:szCs w:val="16"/>
        </w:rPr>
      </w:pPr>
    </w:p>
    <w:p w14:paraId="0FCB64DB" w14:textId="77777777" w:rsidR="00630622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</w:p>
    <w:p w14:paraId="08E8E7CD" w14:textId="77777777" w:rsidR="00630622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</w:p>
    <w:p w14:paraId="6A114676" w14:textId="77777777" w:rsidR="00630622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</w:p>
    <w:p w14:paraId="33C91667" w14:textId="77777777" w:rsidR="00630622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</w:p>
    <w:p w14:paraId="5F8C688D" w14:textId="77777777" w:rsidR="00630622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</w:p>
    <w:p w14:paraId="2C0BE29F" w14:textId="52C793AB" w:rsidR="00B85B99" w:rsidRDefault="00381E25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  <w:r>
        <w:rPr>
          <w:rFonts w:ascii="Calibri" w:hAnsi="Calibri" w:cs="Calibri"/>
          <w:i/>
          <w:iCs/>
          <w:noProof/>
          <w:sz w:val="18"/>
          <w:szCs w:val="16"/>
          <w:lang w:val="es-ES" w:eastAsia="es-ES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D78EEF9" wp14:editId="212312C1">
                <wp:simplePos x="0" y="0"/>
                <wp:positionH relativeFrom="margin">
                  <wp:align>left</wp:align>
                </wp:positionH>
                <wp:positionV relativeFrom="paragraph">
                  <wp:posOffset>109412</wp:posOffset>
                </wp:positionV>
                <wp:extent cx="5822830" cy="1352550"/>
                <wp:effectExtent l="0" t="0" r="26035" b="19050"/>
                <wp:wrapNone/>
                <wp:docPr id="983265504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2830" cy="1352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23819" id="Rectángulo 3" o:spid="_x0000_s1026" style="position:absolute;margin-left:0;margin-top:8.6pt;width:458.5pt;height:106.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" fillcolor="#f2f2f2 [3052]" strokecolor="#f2f2f2 [3052]" strokeweight="1pt">
                <w10:wrap anchorx="margin"/>
              </v:rect>
            </w:pict>
          </mc:Fallback>
        </mc:AlternateContent>
      </w:r>
    </w:p>
    <w:p w14:paraId="61E8D567" w14:textId="792179DE" w:rsidR="00B85B99" w:rsidRDefault="00B85B99" w:rsidP="00EB1714">
      <w:pPr>
        <w:ind w:left="360"/>
        <w:jc w:val="center"/>
        <w:rPr>
          <w:rFonts w:ascii="Calibri" w:hAnsi="Calibri" w:cs="Calibri"/>
          <w:b/>
          <w:bCs/>
          <w:i/>
          <w:iCs/>
          <w:sz w:val="20"/>
          <w:szCs w:val="18"/>
          <w:u w:val="single"/>
          <w:lang w:val="es-ES"/>
        </w:rPr>
      </w:pPr>
      <w:r w:rsidRPr="00B23F2C">
        <w:rPr>
          <w:rFonts w:ascii="Calibri" w:hAnsi="Calibri" w:cs="Calibri"/>
          <w:b/>
          <w:bCs/>
          <w:i/>
          <w:iCs/>
          <w:sz w:val="20"/>
          <w:szCs w:val="18"/>
          <w:u w:val="single"/>
          <w:lang w:val="es-ES"/>
        </w:rPr>
        <w:t>IMPORTANTE</w:t>
      </w:r>
    </w:p>
    <w:p w14:paraId="382EAB01" w14:textId="7CE3B8BF" w:rsidR="002644DF" w:rsidRPr="002644DF" w:rsidRDefault="002644DF" w:rsidP="002644DF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  <w:r w:rsidRPr="002644DF">
        <w:rPr>
          <w:rFonts w:ascii="Calibri" w:hAnsi="Calibri" w:cs="Calibri"/>
          <w:i/>
          <w:iCs/>
          <w:sz w:val="18"/>
          <w:szCs w:val="16"/>
          <w:lang w:val="es-ES"/>
        </w:rPr>
        <w:t>Se recuerda que sólo se admitirán actuaciones objeto de subvención que hayan sido adquiridas, instaladas, facturadas y abonadas</w:t>
      </w:r>
      <w:r>
        <w:rPr>
          <w:rFonts w:ascii="Calibri" w:hAnsi="Calibri" w:cs="Calibri"/>
          <w:i/>
          <w:iCs/>
          <w:sz w:val="18"/>
          <w:szCs w:val="16"/>
          <w:lang w:val="es-ES"/>
        </w:rPr>
        <w:t xml:space="preserve"> a nombre del qu</w:t>
      </w:r>
      <w:r w:rsidR="002623E4">
        <w:rPr>
          <w:rFonts w:ascii="Calibri" w:hAnsi="Calibri" w:cs="Calibri"/>
          <w:i/>
          <w:iCs/>
          <w:sz w:val="18"/>
          <w:szCs w:val="16"/>
          <w:lang w:val="es-ES"/>
        </w:rPr>
        <w:t>i</w:t>
      </w:r>
      <w:r>
        <w:rPr>
          <w:rFonts w:ascii="Calibri" w:hAnsi="Calibri" w:cs="Calibri"/>
          <w:i/>
          <w:iCs/>
          <w:sz w:val="18"/>
          <w:szCs w:val="16"/>
          <w:lang w:val="es-ES"/>
        </w:rPr>
        <w:t>e</w:t>
      </w:r>
      <w:r w:rsidR="002623E4">
        <w:rPr>
          <w:rFonts w:ascii="Calibri" w:hAnsi="Calibri" w:cs="Calibri"/>
          <w:i/>
          <w:iCs/>
          <w:sz w:val="18"/>
          <w:szCs w:val="16"/>
          <w:lang w:val="es-ES"/>
        </w:rPr>
        <w:t>n</w:t>
      </w:r>
      <w:r>
        <w:rPr>
          <w:rFonts w:ascii="Calibri" w:hAnsi="Calibri" w:cs="Calibri"/>
          <w:i/>
          <w:iCs/>
          <w:sz w:val="18"/>
          <w:szCs w:val="16"/>
          <w:lang w:val="es-ES"/>
        </w:rPr>
        <w:t xml:space="preserve"> ostente la condición </w:t>
      </w:r>
      <w:r w:rsidRPr="00630622">
        <w:rPr>
          <w:rFonts w:ascii="Calibri" w:hAnsi="Calibri" w:cs="Calibri"/>
          <w:i/>
          <w:iCs/>
          <w:sz w:val="18"/>
          <w:szCs w:val="16"/>
          <w:lang w:val="es-ES"/>
        </w:rPr>
        <w:t>de beneficiario/a</w:t>
      </w:r>
      <w:r>
        <w:rPr>
          <w:rFonts w:ascii="Calibri" w:hAnsi="Calibri" w:cs="Calibri"/>
          <w:i/>
          <w:iCs/>
          <w:sz w:val="18"/>
          <w:szCs w:val="16"/>
          <w:lang w:val="es-ES"/>
        </w:rPr>
        <w:t xml:space="preserve">, </w:t>
      </w:r>
      <w:r w:rsidRPr="002644DF">
        <w:rPr>
          <w:rFonts w:ascii="Calibri" w:hAnsi="Calibri" w:cs="Calibri"/>
          <w:i/>
          <w:iCs/>
          <w:sz w:val="18"/>
          <w:szCs w:val="16"/>
          <w:lang w:val="es-ES"/>
        </w:rPr>
        <w:t>con fecha 1 de enero de 2025 o posterior. Es por ello, que se exigirá que las fechas de facturas y justificantes de pago correspondientes a la ejecución de actuación subvencionable sean de 1 de enero de 2025 o posterior (base 4.2).</w:t>
      </w:r>
    </w:p>
    <w:p w14:paraId="1E8AF1F9" w14:textId="77777777" w:rsidR="002644DF" w:rsidRPr="00B23F2C" w:rsidRDefault="002644DF" w:rsidP="00EB1714">
      <w:pPr>
        <w:ind w:left="360"/>
        <w:jc w:val="center"/>
        <w:rPr>
          <w:rFonts w:ascii="Calibri" w:hAnsi="Calibri" w:cs="Calibri"/>
          <w:b/>
          <w:bCs/>
          <w:i/>
          <w:iCs/>
          <w:sz w:val="20"/>
          <w:szCs w:val="18"/>
          <w:u w:val="single"/>
          <w:lang w:val="es-ES"/>
        </w:rPr>
      </w:pPr>
    </w:p>
    <w:p w14:paraId="061D1A64" w14:textId="1D9C40E0" w:rsidR="0004557F" w:rsidRPr="00FB69F6" w:rsidRDefault="00E273F3" w:rsidP="004C6E7B">
      <w:pPr>
        <w:numPr>
          <w:ilvl w:val="0"/>
          <w:numId w:val="5"/>
        </w:numPr>
        <w:jc w:val="both"/>
        <w:rPr>
          <w:rFonts w:ascii="Calibri" w:hAnsi="Calibri" w:cs="Calibri"/>
          <w:i/>
          <w:iCs/>
          <w:sz w:val="18"/>
          <w:szCs w:val="16"/>
          <w:lang w:val="es-ES"/>
        </w:rPr>
      </w:pPr>
      <w:r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Cuando el </w:t>
      </w:r>
      <w:r w:rsidR="0004557F" w:rsidRPr="00FB69F6">
        <w:rPr>
          <w:rFonts w:ascii="Calibri" w:hAnsi="Calibri" w:cs="Calibri"/>
          <w:i/>
          <w:iCs/>
          <w:sz w:val="18"/>
          <w:szCs w:val="16"/>
          <w:lang w:val="es-ES"/>
        </w:rPr>
        <w:t>abono</w:t>
      </w:r>
      <w:r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 </w:t>
      </w:r>
      <w:r w:rsidR="00A724D1"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completo </w:t>
      </w:r>
      <w:r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de </w:t>
      </w:r>
      <w:r w:rsidR="00A724D1"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alguna </w:t>
      </w:r>
      <w:r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factura </w:t>
      </w:r>
      <w:r w:rsidR="0004557F"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se haya realizado mediante </w:t>
      </w:r>
      <w:r w:rsidR="00A724D1" w:rsidRPr="00FB69F6">
        <w:rPr>
          <w:rFonts w:ascii="Calibri" w:hAnsi="Calibri" w:cs="Calibri"/>
          <w:i/>
          <w:iCs/>
          <w:sz w:val="18"/>
          <w:szCs w:val="16"/>
          <w:lang w:val="es-ES"/>
        </w:rPr>
        <w:t>pagos parciales</w:t>
      </w:r>
      <w:r w:rsidR="0004557F"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, </w:t>
      </w:r>
      <w:r w:rsidR="00051BB2" w:rsidRPr="00FB69F6">
        <w:rPr>
          <w:rFonts w:ascii="Calibri" w:hAnsi="Calibri" w:cs="Calibri"/>
          <w:i/>
          <w:iCs/>
          <w:sz w:val="18"/>
          <w:szCs w:val="16"/>
          <w:lang w:val="es-ES"/>
        </w:rPr>
        <w:t>deberán</w:t>
      </w:r>
      <w:r w:rsidR="0004557F"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 quedar reflejadas las fechas de todos</w:t>
      </w:r>
      <w:r w:rsidR="00A724D1" w:rsidRPr="00FB69F6">
        <w:rPr>
          <w:rFonts w:ascii="Calibri" w:hAnsi="Calibri" w:cs="Calibri"/>
          <w:i/>
          <w:iCs/>
          <w:sz w:val="18"/>
          <w:szCs w:val="16"/>
          <w:lang w:val="es-ES"/>
        </w:rPr>
        <w:t xml:space="preserve"> los movimientos</w:t>
      </w:r>
      <w:r w:rsidR="0004557F" w:rsidRPr="00FB69F6">
        <w:rPr>
          <w:rFonts w:ascii="Calibri" w:hAnsi="Calibri" w:cs="Calibri"/>
          <w:i/>
          <w:iCs/>
          <w:sz w:val="18"/>
          <w:szCs w:val="16"/>
          <w:lang w:val="es-ES"/>
        </w:rPr>
        <w:t>.</w:t>
      </w:r>
    </w:p>
    <w:p w14:paraId="53D542EE" w14:textId="0A86EB82" w:rsidR="0004557F" w:rsidRPr="00FB69F6" w:rsidRDefault="0004557F" w:rsidP="0004557F">
      <w:pPr>
        <w:rPr>
          <w:rFonts w:ascii="Calibri" w:hAnsi="Calibri" w:cs="Calibri"/>
          <w:i/>
          <w:iCs/>
          <w:sz w:val="16"/>
          <w:szCs w:val="16"/>
          <w:lang w:val="es-ES"/>
        </w:rPr>
      </w:pPr>
    </w:p>
    <w:p w14:paraId="2295C16D" w14:textId="070B7EB8" w:rsidR="0004557F" w:rsidRDefault="0004557F" w:rsidP="0004557F">
      <w:pPr>
        <w:rPr>
          <w:rFonts w:ascii="Calibri" w:hAnsi="Calibri" w:cs="Calibri"/>
          <w:i/>
          <w:iCs/>
          <w:sz w:val="16"/>
          <w:szCs w:val="16"/>
          <w:lang w:val="es-ES"/>
        </w:rPr>
      </w:pPr>
    </w:p>
    <w:p w14:paraId="2510801C" w14:textId="77777777" w:rsidR="00186154" w:rsidRDefault="00186154" w:rsidP="0004557F">
      <w:pPr>
        <w:rPr>
          <w:rFonts w:ascii="Calibri" w:hAnsi="Calibri" w:cs="Calibri"/>
          <w:i/>
          <w:iCs/>
          <w:sz w:val="16"/>
          <w:szCs w:val="16"/>
          <w:lang w:val="es-ES"/>
        </w:rPr>
      </w:pPr>
    </w:p>
    <w:p w14:paraId="3F223048" w14:textId="77777777" w:rsidR="00186154" w:rsidRPr="00FB69F6" w:rsidRDefault="00186154" w:rsidP="0004557F">
      <w:pPr>
        <w:rPr>
          <w:rFonts w:ascii="Calibri" w:hAnsi="Calibri" w:cs="Calibri"/>
          <w:i/>
          <w:iCs/>
          <w:sz w:val="16"/>
          <w:szCs w:val="16"/>
          <w:lang w:val="es-ES"/>
        </w:rPr>
      </w:pP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60"/>
      </w:tblGrid>
      <w:tr w:rsidR="0004557F" w:rsidRPr="0004557F" w14:paraId="0F337F04" w14:textId="77777777" w:rsidTr="00FA4D47">
        <w:trPr>
          <w:trHeight w:val="280"/>
        </w:trPr>
        <w:tc>
          <w:tcPr>
            <w:tcW w:w="92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4C1E4E" w14:textId="30BFC778" w:rsidR="0004557F" w:rsidRPr="0004557F" w:rsidRDefault="00F67A75" w:rsidP="00F67A75">
            <w:pPr>
              <w:numPr>
                <w:ilvl w:val="0"/>
                <w:numId w:val="3"/>
              </w:numPr>
              <w:rPr>
                <w:rFonts w:ascii="Calibri" w:hAnsi="Calibri" w:cs="Calibri"/>
                <w:i/>
                <w:iCs/>
                <w:sz w:val="20"/>
                <w:lang w:val="es-ES"/>
              </w:rPr>
            </w:pPr>
            <w:r w:rsidRPr="00F67A75">
              <w:rPr>
                <w:rFonts w:ascii="Calibri" w:hAnsi="Calibri" w:cs="Calibri"/>
                <w:i/>
                <w:iCs/>
                <w:sz w:val="20"/>
                <w:lang w:val="es-ES"/>
              </w:rPr>
              <w:t xml:space="preserve">VERIFICACIÓN DE ADECUACIÓN ENTRE PRESUPUESTO APROBADO Y </w:t>
            </w:r>
            <w:r w:rsidR="0005600E">
              <w:rPr>
                <w:rFonts w:ascii="Calibri" w:hAnsi="Calibri" w:cs="Calibri"/>
                <w:i/>
                <w:iCs/>
                <w:sz w:val="20"/>
                <w:lang w:val="es-ES"/>
              </w:rPr>
              <w:t xml:space="preserve">LA </w:t>
            </w:r>
            <w:r w:rsidRPr="00F67A75">
              <w:rPr>
                <w:rFonts w:ascii="Calibri" w:hAnsi="Calibri" w:cs="Calibri"/>
                <w:i/>
                <w:iCs/>
                <w:sz w:val="20"/>
                <w:lang w:val="es-ES"/>
              </w:rPr>
              <w:t>CERTIFICACIÓN FINAL</w:t>
            </w:r>
          </w:p>
        </w:tc>
      </w:tr>
      <w:tr w:rsidR="00FA4D47" w:rsidRPr="0004557F" w14:paraId="464231F8" w14:textId="77777777" w:rsidTr="00FA4D47">
        <w:trPr>
          <w:trHeight w:val="3929"/>
        </w:trPr>
        <w:tc>
          <w:tcPr>
            <w:tcW w:w="9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0977B5" w14:textId="72896BD8" w:rsidR="00FA4D47" w:rsidRPr="00F67A75" w:rsidRDefault="00FA4D47" w:rsidP="00FA4D47">
            <w:pPr>
              <w:ind w:left="360"/>
              <w:rPr>
                <w:rFonts w:ascii="Calibri" w:hAnsi="Calibri" w:cs="Calibri"/>
                <w:i/>
                <w:iCs/>
                <w:sz w:val="20"/>
                <w:lang w:val="es-ES"/>
              </w:rPr>
            </w:pPr>
          </w:p>
        </w:tc>
      </w:tr>
    </w:tbl>
    <w:p w14:paraId="2B2F2F89" w14:textId="77777777" w:rsidR="00C87450" w:rsidRDefault="00C87450" w:rsidP="004C6E7B">
      <w:pPr>
        <w:jc w:val="both"/>
        <w:rPr>
          <w:rFonts w:ascii="Calibri" w:hAnsi="Calibri" w:cs="Calibri"/>
          <w:sz w:val="18"/>
        </w:rPr>
      </w:pPr>
    </w:p>
    <w:p w14:paraId="48701D1A" w14:textId="0E71A05A" w:rsidR="00F67A75" w:rsidRPr="00A22FC7" w:rsidRDefault="00F67A75" w:rsidP="004C6E7B">
      <w:pPr>
        <w:jc w:val="both"/>
        <w:rPr>
          <w:rFonts w:ascii="Calibri" w:hAnsi="Calibri" w:cs="Calibri"/>
          <w:sz w:val="18"/>
        </w:rPr>
      </w:pPr>
      <w:r w:rsidRPr="00A22FC7">
        <w:rPr>
          <w:rFonts w:ascii="Calibri" w:hAnsi="Calibri" w:cs="Calibri"/>
          <w:sz w:val="18"/>
        </w:rPr>
        <w:t xml:space="preserve">Se </w:t>
      </w:r>
      <w:r w:rsidR="00051BB2" w:rsidRPr="00A22FC7">
        <w:rPr>
          <w:rFonts w:ascii="Calibri" w:hAnsi="Calibri" w:cs="Calibri"/>
          <w:sz w:val="18"/>
        </w:rPr>
        <w:t>deberán</w:t>
      </w:r>
      <w:r w:rsidRPr="00A22FC7">
        <w:rPr>
          <w:rFonts w:ascii="Calibri" w:hAnsi="Calibri" w:cs="Calibri"/>
          <w:sz w:val="18"/>
        </w:rPr>
        <w:t xml:space="preserve"> describir las discrepancias que, en su caso, se hayan encontrado entre el presupuesto aprobado en la resolución de la ayuda y la </w:t>
      </w:r>
      <w:r w:rsidR="00FA4D47" w:rsidRPr="00A22FC7">
        <w:rPr>
          <w:rFonts w:ascii="Calibri" w:hAnsi="Calibri" w:cs="Calibri"/>
          <w:sz w:val="18"/>
        </w:rPr>
        <w:t>facturación</w:t>
      </w:r>
      <w:r w:rsidRPr="00A22FC7">
        <w:rPr>
          <w:rFonts w:ascii="Calibri" w:hAnsi="Calibri" w:cs="Calibri"/>
          <w:sz w:val="18"/>
        </w:rPr>
        <w:t xml:space="preserve"> final. Identificando la partida, el motivo de la discrepancia (cambio </w:t>
      </w:r>
      <w:r w:rsidR="00FA4D47" w:rsidRPr="00A22FC7">
        <w:rPr>
          <w:rFonts w:ascii="Calibri" w:hAnsi="Calibri" w:cs="Calibri"/>
          <w:sz w:val="18"/>
        </w:rPr>
        <w:t>de modelo</w:t>
      </w:r>
      <w:r w:rsidRPr="00A22FC7">
        <w:rPr>
          <w:rFonts w:ascii="Calibri" w:hAnsi="Calibri" w:cs="Calibri"/>
          <w:sz w:val="18"/>
        </w:rPr>
        <w:t>, cambio de la solución, si corresponde con una nueva partida…), la variación del importe y las o las facturas asociadas.</w:t>
      </w:r>
    </w:p>
    <w:p w14:paraId="38A19286" w14:textId="04D00AA2" w:rsidR="00F67A75" w:rsidRPr="002644DF" w:rsidRDefault="00F67A75" w:rsidP="004C6E7B">
      <w:pPr>
        <w:jc w:val="both"/>
        <w:rPr>
          <w:rFonts w:ascii="Calibri" w:hAnsi="Calibri" w:cs="Calibri"/>
          <w:color w:val="FF0000"/>
          <w:sz w:val="18"/>
        </w:rPr>
      </w:pPr>
    </w:p>
    <w:p w14:paraId="6CD348BC" w14:textId="77777777" w:rsidR="00D83FFE" w:rsidRDefault="00D83FFE" w:rsidP="00D83FFE">
      <w:pPr>
        <w:rPr>
          <w:rFonts w:ascii="Calibri" w:hAnsi="Calibri" w:cs="Calibri"/>
          <w:i/>
          <w:iCs/>
          <w:sz w:val="16"/>
          <w:szCs w:val="16"/>
          <w:lang w:val="es-ES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2"/>
        <w:gridCol w:w="1417"/>
      </w:tblGrid>
      <w:tr w:rsidR="004D708D" w:rsidRPr="00C54631" w14:paraId="1F29E75D" w14:textId="77777777" w:rsidTr="00C40227">
        <w:tc>
          <w:tcPr>
            <w:tcW w:w="7792" w:type="dxa"/>
            <w:shd w:val="clear" w:color="auto" w:fill="F2F2F2" w:themeFill="background1" w:themeFillShade="F2"/>
            <w:vAlign w:val="center"/>
          </w:tcPr>
          <w:p w14:paraId="112729DF" w14:textId="3410FD15" w:rsidR="004D708D" w:rsidRPr="00886E3E" w:rsidRDefault="004D708D" w:rsidP="00886E3E">
            <w:pPr>
              <w:pStyle w:val="Prrafodelista"/>
              <w:numPr>
                <w:ilvl w:val="0"/>
                <w:numId w:val="3"/>
              </w:numPr>
              <w:rPr>
                <w:i/>
                <w:sz w:val="20"/>
              </w:rPr>
            </w:pPr>
            <w:bookmarkStart w:id="3" w:name="_Hlk38271035"/>
            <w:r w:rsidRPr="00886E3E">
              <w:rPr>
                <w:i/>
                <w:sz w:val="20"/>
              </w:rPr>
              <w:t xml:space="preserve">LAS ACTUACIONES CUMPLEN CON LA LEGISLACIÓN VIGENTE QUE LE ES DE APLICACIÓN Y EN PARTICULAR: 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2AF8A049" w14:textId="40623C90" w:rsidR="004D708D" w:rsidRPr="004D708D" w:rsidRDefault="004D708D" w:rsidP="004D708D">
            <w:pPr>
              <w:ind w:left="-150" w:right="-108"/>
              <w:jc w:val="center"/>
              <w:rPr>
                <w:rFonts w:ascii="Calibri" w:hAnsi="Calibri" w:cs="Calibri"/>
                <w:sz w:val="20"/>
                <w:lang w:val="es-ES"/>
              </w:rPr>
            </w:pPr>
            <w:r w:rsidRPr="004D708D">
              <w:rPr>
                <w:rFonts w:ascii="Calibri" w:hAnsi="Calibri" w:cs="Calibri"/>
                <w:sz w:val="20"/>
                <w:lang w:val="es-ES"/>
              </w:rPr>
              <w:t>SI/NO</w:t>
            </w:r>
          </w:p>
        </w:tc>
      </w:tr>
      <w:tr w:rsidR="004D708D" w:rsidRPr="00C54631" w14:paraId="42DDD025" w14:textId="77777777" w:rsidTr="00C40227">
        <w:trPr>
          <w:trHeight w:val="770"/>
        </w:trPr>
        <w:tc>
          <w:tcPr>
            <w:tcW w:w="7792" w:type="dxa"/>
            <w:vAlign w:val="center"/>
          </w:tcPr>
          <w:p w14:paraId="58F5AF95" w14:textId="0385C1C1" w:rsidR="004D708D" w:rsidRPr="00C40227" w:rsidRDefault="004D708D" w:rsidP="00C40227">
            <w:pPr>
              <w:pStyle w:val="Prrafodelista"/>
              <w:numPr>
                <w:ilvl w:val="0"/>
                <w:numId w:val="8"/>
              </w:numPr>
              <w:ind w:left="450" w:right="173" w:hanging="283"/>
              <w:jc w:val="both"/>
              <w:rPr>
                <w:sz w:val="20"/>
              </w:rPr>
            </w:pPr>
            <w:r w:rsidRPr="00C40227">
              <w:rPr>
                <w:sz w:val="20"/>
              </w:rPr>
              <w:t>El Documento Básico de Ahorro de Energía HE</w:t>
            </w:r>
            <w:r w:rsidR="00F2101D" w:rsidRPr="00C40227">
              <w:rPr>
                <w:sz w:val="20"/>
              </w:rPr>
              <w:t>3 Condiciones de las instalaciones de iluminación</w:t>
            </w:r>
            <w:r w:rsidRPr="00C40227">
              <w:rPr>
                <w:sz w:val="20"/>
              </w:rPr>
              <w:t xml:space="preserve"> del Código Técnico de la Edificación en lo relativo a los requisitos </w:t>
            </w:r>
            <w:r w:rsidR="00886E3E" w:rsidRPr="00C40227">
              <w:rPr>
                <w:sz w:val="20"/>
              </w:rPr>
              <w:t xml:space="preserve">que </w:t>
            </w:r>
            <w:proofErr w:type="gramStart"/>
            <w:r w:rsidR="00886E3E" w:rsidRPr="00C40227">
              <w:rPr>
                <w:sz w:val="20"/>
              </w:rPr>
              <w:t>sean de aplicación</w:t>
            </w:r>
            <w:proofErr w:type="gramEnd"/>
            <w:r w:rsidR="00886E3E" w:rsidRPr="00C40227">
              <w:rPr>
                <w:sz w:val="20"/>
              </w:rPr>
              <w:t xml:space="preserve"> en la </w:t>
            </w:r>
            <w:r w:rsidR="00051BB2" w:rsidRPr="00C40227">
              <w:rPr>
                <w:sz w:val="20"/>
              </w:rPr>
              <w:t>actuación</w:t>
            </w:r>
            <w:r w:rsidR="00886E3E" w:rsidRPr="00C40227">
              <w:rPr>
                <w:sz w:val="20"/>
              </w:rPr>
              <w:t xml:space="preserve"> realizada.</w:t>
            </w:r>
            <w:r w:rsidRPr="00C40227">
              <w:rPr>
                <w:sz w:val="20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61A2EFFE" w14:textId="49DDB1AA" w:rsidR="004D708D" w:rsidRDefault="004D708D" w:rsidP="004D708D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</w:tc>
      </w:tr>
      <w:tr w:rsidR="004C6E7B" w:rsidRPr="00C54631" w14:paraId="04C41EB8" w14:textId="77777777" w:rsidTr="00C40227">
        <w:trPr>
          <w:trHeight w:val="631"/>
        </w:trPr>
        <w:tc>
          <w:tcPr>
            <w:tcW w:w="7792" w:type="dxa"/>
            <w:vAlign w:val="center"/>
          </w:tcPr>
          <w:p w14:paraId="4483D080" w14:textId="5AC8F1FE" w:rsidR="004C6E7B" w:rsidRPr="00C40227" w:rsidRDefault="004C6E7B" w:rsidP="00C40227">
            <w:pPr>
              <w:pStyle w:val="Prrafodelista"/>
              <w:numPr>
                <w:ilvl w:val="0"/>
                <w:numId w:val="8"/>
              </w:numPr>
              <w:ind w:left="450" w:right="173" w:hanging="283"/>
              <w:jc w:val="both"/>
              <w:rPr>
                <w:sz w:val="20"/>
              </w:rPr>
            </w:pPr>
            <w:r w:rsidRPr="00C40227">
              <w:rPr>
                <w:sz w:val="20"/>
              </w:rPr>
              <w:t>Que las actuaciones realizadas cumplen con las especificaciones técnicas requeridas en las bases</w:t>
            </w:r>
          </w:p>
        </w:tc>
        <w:tc>
          <w:tcPr>
            <w:tcW w:w="1417" w:type="dxa"/>
            <w:vAlign w:val="center"/>
          </w:tcPr>
          <w:p w14:paraId="0FE2A442" w14:textId="77777777" w:rsidR="004C6E7B" w:rsidRDefault="004C6E7B" w:rsidP="004D708D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</w:tc>
      </w:tr>
      <w:tr w:rsidR="00280929" w:rsidRPr="00C54631" w14:paraId="1467B68E" w14:textId="77777777" w:rsidTr="00C40227">
        <w:trPr>
          <w:trHeight w:val="631"/>
        </w:trPr>
        <w:tc>
          <w:tcPr>
            <w:tcW w:w="7792" w:type="dxa"/>
            <w:vAlign w:val="center"/>
          </w:tcPr>
          <w:p w14:paraId="3677D22E" w14:textId="3B53D64E" w:rsidR="00280929" w:rsidRPr="00C40227" w:rsidRDefault="00051BB2" w:rsidP="00C40227">
            <w:pPr>
              <w:pStyle w:val="Prrafodelista"/>
              <w:numPr>
                <w:ilvl w:val="0"/>
                <w:numId w:val="8"/>
              </w:numPr>
              <w:ind w:left="450" w:right="173" w:hanging="283"/>
              <w:jc w:val="both"/>
              <w:rPr>
                <w:sz w:val="20"/>
              </w:rPr>
            </w:pPr>
            <w:r w:rsidRPr="00C40227">
              <w:rPr>
                <w:sz w:val="20"/>
              </w:rPr>
              <w:t>El equipamiento existente sustituido, no ha sido reutilizado y se ha gestionado como residuo, cumpliendo con lo establecido en el Real Decreto 110/2015, de 20 de febrero, sobre «residuos de aparatos eléctricos y electrónicos (</w:t>
            </w:r>
            <w:proofErr w:type="spellStart"/>
            <w:r w:rsidRPr="00C40227">
              <w:rPr>
                <w:sz w:val="20"/>
              </w:rPr>
              <w:t>RAEE</w:t>
            </w:r>
            <w:proofErr w:type="spellEnd"/>
            <w:r w:rsidRPr="00C40227">
              <w:rPr>
                <w:sz w:val="20"/>
              </w:rPr>
              <w:t>)»</w:t>
            </w:r>
          </w:p>
          <w:p w14:paraId="3494CE04" w14:textId="77777777" w:rsidR="00051BB2" w:rsidRDefault="00051BB2" w:rsidP="00C40227">
            <w:pPr>
              <w:ind w:left="450" w:right="173" w:hanging="283"/>
              <w:jc w:val="both"/>
              <w:rPr>
                <w:rFonts w:ascii="Calibri" w:hAnsi="Calibri" w:cs="Calibri"/>
                <w:sz w:val="20"/>
                <w:lang w:val="es-ES"/>
              </w:rPr>
            </w:pPr>
          </w:p>
          <w:p w14:paraId="12A72C8A" w14:textId="288FEA82" w:rsidR="00051BB2" w:rsidRPr="00C40227" w:rsidRDefault="00051BB2" w:rsidP="00C40227">
            <w:pPr>
              <w:pStyle w:val="Prrafodelista"/>
              <w:ind w:left="450" w:right="173"/>
              <w:jc w:val="both"/>
              <w:rPr>
                <w:sz w:val="20"/>
              </w:rPr>
            </w:pPr>
            <w:r w:rsidRPr="00C40227">
              <w:rPr>
                <w:sz w:val="20"/>
              </w:rPr>
              <w:t xml:space="preserve">Adicionalmente, </w:t>
            </w:r>
            <w:r w:rsidR="00131BBB" w:rsidRPr="00C40227">
              <w:rPr>
                <w:sz w:val="20"/>
              </w:rPr>
              <w:t>si las</w:t>
            </w:r>
            <w:r w:rsidRPr="00C40227">
              <w:rPr>
                <w:sz w:val="20"/>
              </w:rPr>
              <w:t xml:space="preserve"> actuaciones acomet</w:t>
            </w:r>
            <w:r w:rsidR="00131BBB" w:rsidRPr="00C40227">
              <w:rPr>
                <w:sz w:val="20"/>
              </w:rPr>
              <w:t>idas han</w:t>
            </w:r>
            <w:r w:rsidRPr="00C40227">
              <w:rPr>
                <w:sz w:val="20"/>
              </w:rPr>
              <w:t xml:space="preserve"> conllev</w:t>
            </w:r>
            <w:r w:rsidR="00131BBB" w:rsidRPr="00C40227">
              <w:rPr>
                <w:sz w:val="20"/>
              </w:rPr>
              <w:t>ado</w:t>
            </w:r>
            <w:r w:rsidRPr="00C40227">
              <w:rPr>
                <w:sz w:val="20"/>
              </w:rPr>
              <w:t xml:space="preserve"> obras, las personas destinatarias últimas garantiza</w:t>
            </w:r>
            <w:r w:rsidR="00131BBB" w:rsidRPr="00C40227">
              <w:rPr>
                <w:sz w:val="20"/>
              </w:rPr>
              <w:t>n</w:t>
            </w:r>
            <w:r w:rsidRPr="00C40227">
              <w:rPr>
                <w:sz w:val="20"/>
              </w:rPr>
              <w:t xml:space="preserve">, </w:t>
            </w:r>
            <w:r w:rsidR="00131BBB" w:rsidRPr="00C40227">
              <w:rPr>
                <w:sz w:val="20"/>
              </w:rPr>
              <w:t>que la gestion de residuos se ha realizado cumpliendo lo indicado en el Real Decreto 105/2008, de 1 de febrero y Decreto 112/2012, de 26 de junio, por los que se regula la producción y gestión de los residuos de construcción y demolición y que al menos el 70 % (en peso) de los residuos de construcción y demolición no peligrosos (excluyendo el material natural mencionado en la categoría 17 05 04 en la Lista europea de residuos establecida por la Decisión 2000/532/EC) generados en el sitio de construcción se preparará para su reutilización, reciclaje y valorización, así como el resto de condiciones exigidas en bases.</w:t>
            </w:r>
          </w:p>
          <w:p w14:paraId="5F521C96" w14:textId="1B20EE47" w:rsidR="002F25BC" w:rsidRDefault="002F25BC" w:rsidP="00C40227">
            <w:pPr>
              <w:ind w:left="450" w:right="173" w:hanging="283"/>
              <w:jc w:val="both"/>
              <w:rPr>
                <w:rFonts w:ascii="Calibri" w:hAnsi="Calibri" w:cs="Calibri"/>
                <w:sz w:val="20"/>
                <w:lang w:val="es-ES"/>
              </w:rPr>
            </w:pPr>
          </w:p>
        </w:tc>
        <w:tc>
          <w:tcPr>
            <w:tcW w:w="1417" w:type="dxa"/>
            <w:vAlign w:val="center"/>
          </w:tcPr>
          <w:p w14:paraId="6C1FA0C6" w14:textId="77777777" w:rsidR="00280929" w:rsidRDefault="00280929" w:rsidP="004D708D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</w:tc>
      </w:tr>
      <w:bookmarkEnd w:id="3"/>
    </w:tbl>
    <w:p w14:paraId="01F6D906" w14:textId="7893C4F5" w:rsidR="00280929" w:rsidRDefault="00280929">
      <w:pPr>
        <w:rPr>
          <w:rFonts w:ascii="Calibri" w:hAnsi="Calibri" w:cs="Calibri"/>
          <w:i/>
          <w:iCs/>
          <w:sz w:val="16"/>
          <w:szCs w:val="16"/>
          <w:lang w:val="es-ES"/>
        </w:rPr>
      </w:pPr>
    </w:p>
    <w:p w14:paraId="2A38829F" w14:textId="77777777" w:rsidR="009724CE" w:rsidRPr="00FB69F6" w:rsidRDefault="009724CE">
      <w:pPr>
        <w:rPr>
          <w:rFonts w:ascii="Calibri" w:hAnsi="Calibri" w:cs="Calibri"/>
          <w:i/>
          <w:iCs/>
          <w:sz w:val="16"/>
          <w:szCs w:val="16"/>
          <w:lang w:val="es-ES"/>
        </w:rPr>
      </w:pPr>
    </w:p>
    <w:p w14:paraId="3E2587AB" w14:textId="77777777" w:rsidR="00592A29" w:rsidRDefault="00592A29" w:rsidP="00102986">
      <w:pPr>
        <w:spacing w:after="360"/>
        <w:ind w:firstLine="425"/>
        <w:jc w:val="both"/>
        <w:rPr>
          <w:rFonts w:ascii="Calibri" w:hAnsi="Calibri" w:cs="Calibri"/>
          <w:sz w:val="16"/>
          <w:szCs w:val="16"/>
          <w:lang w:val="es-ES"/>
        </w:rPr>
      </w:pPr>
    </w:p>
    <w:p w14:paraId="0F0A0102" w14:textId="77777777" w:rsidR="00592A29" w:rsidRDefault="00592A29" w:rsidP="00102986">
      <w:pPr>
        <w:spacing w:after="360"/>
        <w:ind w:firstLine="425"/>
        <w:jc w:val="both"/>
        <w:rPr>
          <w:rFonts w:ascii="Calibri" w:hAnsi="Calibri" w:cs="Calibri"/>
          <w:sz w:val="16"/>
          <w:szCs w:val="16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2"/>
        <w:gridCol w:w="4323"/>
      </w:tblGrid>
      <w:tr w:rsidR="00AF5172" w:rsidRPr="00B670DF" w14:paraId="54E1AEB6" w14:textId="77777777" w:rsidTr="00B670DF">
        <w:trPr>
          <w:trHeight w:val="343"/>
        </w:trPr>
        <w:tc>
          <w:tcPr>
            <w:tcW w:w="864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7DF30B" w14:textId="05FA0FF0" w:rsidR="00AF5172" w:rsidRPr="00B670DF" w:rsidRDefault="007F454E" w:rsidP="00B670DF">
            <w:pPr>
              <w:numPr>
                <w:ilvl w:val="0"/>
                <w:numId w:val="3"/>
              </w:numPr>
              <w:rPr>
                <w:rFonts w:ascii="Calibri" w:hAnsi="Calibri" w:cs="Calibri"/>
                <w:i/>
                <w:iCs/>
                <w:sz w:val="20"/>
                <w:lang w:val="es-ES"/>
              </w:rPr>
            </w:pPr>
            <w:r w:rsidRPr="00B670DF">
              <w:rPr>
                <w:rFonts w:ascii="Calibri" w:hAnsi="Calibri" w:cs="Calibri"/>
                <w:i/>
                <w:iCs/>
                <w:sz w:val="20"/>
                <w:lang w:val="es-ES"/>
              </w:rPr>
              <w:t>CERTIFICACIÓN FINAL DE LAS ACTUACIONES</w:t>
            </w:r>
            <w:r w:rsidR="00AF5172" w:rsidRPr="00B670DF">
              <w:rPr>
                <w:rFonts w:ascii="Calibri" w:hAnsi="Calibri" w:cs="Calibri"/>
                <w:i/>
                <w:iCs/>
                <w:sz w:val="20"/>
                <w:lang w:val="es-ES"/>
              </w:rPr>
              <w:t xml:space="preserve">: </w:t>
            </w:r>
          </w:p>
        </w:tc>
      </w:tr>
      <w:tr w:rsidR="00307B6F" w:rsidRPr="00307B6F" w14:paraId="42920A36" w14:textId="77777777" w:rsidTr="00C23CDD">
        <w:tc>
          <w:tcPr>
            <w:tcW w:w="8645" w:type="dxa"/>
            <w:gridSpan w:val="2"/>
            <w:tcBorders>
              <w:bottom w:val="single" w:sz="4" w:space="0" w:color="auto"/>
            </w:tcBorders>
          </w:tcPr>
          <w:p w14:paraId="70F8520F" w14:textId="77777777" w:rsidR="00AF5172" w:rsidRPr="00C40227" w:rsidRDefault="00AF5172" w:rsidP="00DD468A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  <w:p w14:paraId="5B8E469A" w14:textId="1C3A7943" w:rsidR="00886E3E" w:rsidRPr="00C40227" w:rsidRDefault="009B6FE2" w:rsidP="009D70BB">
            <w:pPr>
              <w:ind w:left="426"/>
              <w:jc w:val="both"/>
              <w:rPr>
                <w:rFonts w:ascii="Calibri" w:hAnsi="Calibri" w:cs="Calibri"/>
                <w:sz w:val="20"/>
                <w:lang w:val="es-ES"/>
              </w:rPr>
            </w:pPr>
            <w:r>
              <w:rPr>
                <w:rFonts w:ascii="Calibri" w:hAnsi="Calibri" w:cs="Calibri"/>
                <w:sz w:val="20"/>
                <w:lang w:val="es-ES"/>
              </w:rPr>
              <w:t xml:space="preserve">La persona </w:t>
            </w:r>
            <w:r w:rsidR="00886E3E" w:rsidRPr="00C40227">
              <w:rPr>
                <w:rFonts w:ascii="Calibri" w:hAnsi="Calibri" w:cs="Calibri"/>
                <w:sz w:val="20"/>
                <w:lang w:val="es-ES"/>
              </w:rPr>
              <w:t xml:space="preserve">que firma este documento, </w:t>
            </w:r>
            <w:r w:rsidR="00886E3E" w:rsidRPr="00C40227">
              <w:rPr>
                <w:rFonts w:ascii="Calibri" w:hAnsi="Calibri" w:cs="Calibri"/>
                <w:b/>
                <w:sz w:val="20"/>
                <w:lang w:val="es-ES"/>
              </w:rPr>
              <w:t>CERTIFICA</w:t>
            </w:r>
            <w:r w:rsidR="00886E3E" w:rsidRPr="00C40227">
              <w:rPr>
                <w:rFonts w:ascii="Calibri" w:hAnsi="Calibri" w:cs="Calibri"/>
                <w:sz w:val="20"/>
                <w:lang w:val="es-ES"/>
              </w:rPr>
              <w:t xml:space="preserve"> que las actuaciones realizadas </w:t>
            </w:r>
            <w:r w:rsidR="00AF76BB" w:rsidRPr="00C40227">
              <w:rPr>
                <w:rFonts w:ascii="Calibri" w:hAnsi="Calibri" w:cs="Calibri"/>
                <w:sz w:val="20"/>
                <w:lang w:val="es-ES"/>
              </w:rPr>
              <w:t>son conformes a lo exigido en las bases reguladoras (</w:t>
            </w:r>
            <w:r w:rsidR="009D70BB" w:rsidRPr="00C40227">
              <w:rPr>
                <w:rFonts w:ascii="Calibri" w:hAnsi="Calibri" w:cs="Calibri"/>
                <w:sz w:val="20"/>
                <w:lang w:val="es-ES"/>
              </w:rPr>
              <w:t xml:space="preserve">RESOLUCIÓN de </w:t>
            </w:r>
            <w:r w:rsidR="00F2101D" w:rsidRPr="00C40227">
              <w:rPr>
                <w:rFonts w:ascii="Calibri" w:hAnsi="Calibri" w:cs="Calibri"/>
                <w:sz w:val="20"/>
                <w:lang w:val="es-ES"/>
              </w:rPr>
              <w:t>25</w:t>
            </w:r>
            <w:r w:rsidR="009D70BB" w:rsidRPr="00C40227">
              <w:rPr>
                <w:rFonts w:ascii="Calibri" w:hAnsi="Calibri" w:cs="Calibri"/>
                <w:sz w:val="20"/>
                <w:lang w:val="es-ES"/>
              </w:rPr>
              <w:t xml:space="preserve"> de </w:t>
            </w:r>
            <w:r w:rsidR="00F2101D" w:rsidRPr="00C40227">
              <w:rPr>
                <w:rFonts w:ascii="Calibri" w:hAnsi="Calibri" w:cs="Calibri"/>
                <w:sz w:val="20"/>
                <w:lang w:val="es-ES"/>
              </w:rPr>
              <w:t>junio de 2025</w:t>
            </w:r>
            <w:r w:rsidR="009D70BB" w:rsidRPr="00C40227">
              <w:rPr>
                <w:rFonts w:ascii="Calibri" w:hAnsi="Calibri" w:cs="Calibri"/>
                <w:sz w:val="20"/>
                <w:lang w:val="es-ES"/>
              </w:rPr>
              <w:t xml:space="preserve">, del </w:t>
            </w:r>
            <w:proofErr w:type="gramStart"/>
            <w:r w:rsidR="009D70BB" w:rsidRPr="00C40227">
              <w:rPr>
                <w:rFonts w:ascii="Calibri" w:hAnsi="Calibri" w:cs="Calibri"/>
                <w:sz w:val="20"/>
                <w:lang w:val="es-ES"/>
              </w:rPr>
              <w:t>Director General</w:t>
            </w:r>
            <w:proofErr w:type="gramEnd"/>
            <w:r w:rsidR="009D70BB" w:rsidRPr="00C40227">
              <w:rPr>
                <w:rFonts w:ascii="Calibri" w:hAnsi="Calibri" w:cs="Calibri"/>
                <w:sz w:val="20"/>
                <w:lang w:val="es-ES"/>
              </w:rPr>
              <w:t xml:space="preserve"> del Ente Vasco de la Energía</w:t>
            </w:r>
            <w:r w:rsidR="00AF76BB" w:rsidRPr="00C40227">
              <w:rPr>
                <w:rFonts w:ascii="Calibri" w:hAnsi="Calibri" w:cs="Calibri"/>
                <w:sz w:val="20"/>
                <w:lang w:val="es-ES"/>
              </w:rPr>
              <w:t xml:space="preserve">), </w:t>
            </w:r>
            <w:r w:rsidR="00886E3E" w:rsidRPr="00C40227">
              <w:rPr>
                <w:rFonts w:ascii="Calibri" w:hAnsi="Calibri" w:cs="Calibri"/>
                <w:sz w:val="20"/>
                <w:lang w:val="es-ES"/>
              </w:rPr>
              <w:t>responden a las comunicadas en la resolución favorable de concesión de la ayuda, se han concluido en plazo, y cumplen con todas las condiciones impuestas en dicha resolución y con los requisitos técnicos de eficiencia energética o mejora medioambiental del Programa.</w:t>
            </w:r>
          </w:p>
          <w:p w14:paraId="53536D39" w14:textId="18DC05BE" w:rsidR="004C6E7B" w:rsidRPr="00C40227" w:rsidRDefault="004C6E7B" w:rsidP="002D01D4">
            <w:pPr>
              <w:ind w:left="426"/>
              <w:jc w:val="both"/>
              <w:rPr>
                <w:rFonts w:ascii="Calibri" w:hAnsi="Calibri" w:cs="Calibri"/>
                <w:sz w:val="20"/>
                <w:lang w:val="es-ES"/>
              </w:rPr>
            </w:pPr>
          </w:p>
        </w:tc>
      </w:tr>
      <w:tr w:rsidR="00307B6F" w:rsidRPr="00307B6F" w14:paraId="1BAA3064" w14:textId="77777777" w:rsidTr="00C23CDD">
        <w:tc>
          <w:tcPr>
            <w:tcW w:w="43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9FE4DC" w14:textId="77777777" w:rsidR="00A97C17" w:rsidRPr="00C40227" w:rsidRDefault="00A97C17" w:rsidP="00DD468A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</w:tc>
        <w:tc>
          <w:tcPr>
            <w:tcW w:w="43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1BAC35" w14:textId="77777777" w:rsidR="00A97C17" w:rsidRPr="00C40227" w:rsidRDefault="00A97C17" w:rsidP="00DD468A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</w:tc>
      </w:tr>
      <w:tr w:rsidR="00307B6F" w:rsidRPr="00307B6F" w14:paraId="65361656" w14:textId="77777777" w:rsidTr="00C23CDD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14:paraId="11DA54D3" w14:textId="7338DFD4" w:rsidR="007476D8" w:rsidRPr="00C40227" w:rsidRDefault="007476D8" w:rsidP="00DD468A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</w:tcPr>
          <w:p w14:paraId="6ADAC14A" w14:textId="2C6ABEDD" w:rsidR="007476D8" w:rsidRPr="00C40227" w:rsidRDefault="007311B6" w:rsidP="00DD468A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  <w:r w:rsidRPr="00C40227">
              <w:rPr>
                <w:rFonts w:ascii="Calibri" w:hAnsi="Calibri" w:cs="Calibri"/>
                <w:sz w:val="20"/>
                <w:lang w:val="es-ES"/>
              </w:rPr>
              <w:t>----------------, -- de ----------------- de ----------</w:t>
            </w:r>
          </w:p>
        </w:tc>
      </w:tr>
      <w:tr w:rsidR="00307B6F" w:rsidRPr="00307B6F" w14:paraId="6A1B2349" w14:textId="77777777" w:rsidTr="00C23CDD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14:paraId="64A11062" w14:textId="77777777" w:rsidR="00A97C17" w:rsidRPr="00C40227" w:rsidRDefault="00A97C17" w:rsidP="00DD468A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</w:tcPr>
          <w:p w14:paraId="11FE76AA" w14:textId="77777777" w:rsidR="00A97C17" w:rsidRPr="00C40227" w:rsidRDefault="00A97C17" w:rsidP="00DD468A">
            <w:pPr>
              <w:ind w:left="426"/>
              <w:rPr>
                <w:rFonts w:ascii="Calibri" w:hAnsi="Calibri" w:cs="Calibri"/>
                <w:sz w:val="20"/>
                <w:lang w:val="es-ES"/>
              </w:rPr>
            </w:pPr>
          </w:p>
        </w:tc>
      </w:tr>
      <w:tr w:rsidR="00307B6F" w:rsidRPr="00307B6F" w14:paraId="1C09095B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9D83B" w14:textId="6B807B07" w:rsidR="00A97C17" w:rsidRPr="00C40227" w:rsidRDefault="00026990" w:rsidP="009B4730">
            <w:pPr>
              <w:ind w:left="-109"/>
              <w:jc w:val="center"/>
              <w:rPr>
                <w:rFonts w:ascii="Calibri" w:hAnsi="Calibri" w:cs="Calibri"/>
                <w:caps/>
                <w:sz w:val="20"/>
                <w:lang w:val="es-ES"/>
              </w:rPr>
            </w:pPr>
            <w:r w:rsidRPr="00C40227">
              <w:rPr>
                <w:rFonts w:ascii="Calibri" w:hAnsi="Calibri" w:cs="Calibri"/>
                <w:sz w:val="20"/>
                <w:lang w:val="es-ES"/>
              </w:rPr>
              <w:t xml:space="preserve">Firma de la persona </w:t>
            </w:r>
            <w:r w:rsidR="00131BBB" w:rsidRPr="00C40227">
              <w:rPr>
                <w:rFonts w:ascii="Calibri" w:hAnsi="Calibri" w:cs="Calibri"/>
                <w:sz w:val="20"/>
                <w:lang w:val="es-ES"/>
              </w:rPr>
              <w:t>solicitante, o en su caso por la persona representante de la misma.</w:t>
            </w:r>
          </w:p>
        </w:tc>
      </w:tr>
      <w:tr w:rsidR="007C4351" w:rsidRPr="00C54631" w14:paraId="61C2E6FD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017A2B" w14:textId="77777777" w:rsidR="007C4351" w:rsidRDefault="007C435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s-ES"/>
              </w:rPr>
            </w:pPr>
          </w:p>
          <w:p w14:paraId="784CABBC" w14:textId="7B0BDB32" w:rsidR="007C4351" w:rsidRDefault="007C435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s-ES"/>
              </w:rPr>
            </w:pPr>
          </w:p>
          <w:p w14:paraId="10E4FCBC" w14:textId="3BC07D9B" w:rsidR="00B80391" w:rsidRDefault="00B8039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s-ES"/>
              </w:rPr>
            </w:pPr>
          </w:p>
          <w:p w14:paraId="629F7DD2" w14:textId="77777777" w:rsidR="00B80391" w:rsidRDefault="00B8039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s-ES"/>
              </w:rPr>
            </w:pPr>
          </w:p>
          <w:p w14:paraId="37FD2B75" w14:textId="77777777" w:rsidR="007C4351" w:rsidRDefault="007C435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s-ES"/>
              </w:rPr>
            </w:pPr>
          </w:p>
          <w:p w14:paraId="2E6131DE" w14:textId="30654462" w:rsidR="007C4351" w:rsidRPr="0031671F" w:rsidRDefault="007C435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s-ES"/>
              </w:rPr>
            </w:pPr>
          </w:p>
        </w:tc>
      </w:tr>
      <w:tr w:rsidR="007C4351" w:rsidRPr="00C54631" w14:paraId="3519B0E0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CE994" w14:textId="54CC44C2" w:rsidR="007C4351" w:rsidRPr="0031671F" w:rsidRDefault="00026990" w:rsidP="007C4351">
            <w:pPr>
              <w:ind w:left="426"/>
              <w:rPr>
                <w:rFonts w:ascii="Calibri" w:hAnsi="Calibri" w:cs="Calibri"/>
                <w:i/>
                <w:iCs/>
                <w:caps/>
                <w:sz w:val="20"/>
                <w:lang w:val="es-ES"/>
              </w:rPr>
            </w:pPr>
            <w:r w:rsidRPr="00BD66A2">
              <w:rPr>
                <w:rFonts w:ascii="Calibri" w:hAnsi="Calibri" w:cs="Calibri"/>
                <w:sz w:val="20"/>
                <w:lang w:val="es-ES"/>
              </w:rPr>
              <w:t>Nombre y apellidos</w:t>
            </w:r>
            <w:r w:rsidR="007C4351" w:rsidRPr="00BD66A2">
              <w:rPr>
                <w:rFonts w:ascii="Calibri" w:hAnsi="Calibri" w:cs="Calibri"/>
                <w:caps/>
                <w:sz w:val="20"/>
                <w:lang w:val="es-ES"/>
              </w:rPr>
              <w:t>:</w:t>
            </w:r>
          </w:p>
        </w:tc>
      </w:tr>
      <w:tr w:rsidR="007C4351" w:rsidRPr="00C54631" w14:paraId="32458E30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BE1557" w14:textId="7A11E44C" w:rsidR="007C4351" w:rsidRPr="0031671F" w:rsidRDefault="00BD66A2" w:rsidP="007C4351">
            <w:pPr>
              <w:ind w:left="426"/>
              <w:rPr>
                <w:rFonts w:ascii="Calibri" w:hAnsi="Calibri" w:cs="Calibri"/>
                <w:i/>
                <w:iCs/>
                <w:caps/>
                <w:sz w:val="20"/>
                <w:lang w:val="es-ES"/>
              </w:rPr>
            </w:pPr>
            <w:r w:rsidRPr="00BD66A2">
              <w:rPr>
                <w:rFonts w:ascii="Calibri" w:hAnsi="Calibri" w:cs="Calibri"/>
                <w:caps/>
                <w:sz w:val="20"/>
                <w:lang w:val="es-ES"/>
              </w:rPr>
              <w:t xml:space="preserve">NIF </w:t>
            </w:r>
            <w:r w:rsidR="00026990" w:rsidRPr="00BD66A2">
              <w:rPr>
                <w:rFonts w:ascii="Calibri" w:hAnsi="Calibri" w:cs="Calibri"/>
                <w:sz w:val="20"/>
                <w:lang w:val="es-ES"/>
              </w:rPr>
              <w:t>del firmante</w:t>
            </w:r>
            <w:r w:rsidRPr="00BD66A2">
              <w:rPr>
                <w:rFonts w:ascii="Calibri" w:hAnsi="Calibri" w:cs="Calibri"/>
                <w:caps/>
                <w:sz w:val="20"/>
                <w:lang w:val="es-ES"/>
              </w:rPr>
              <w:t>:</w:t>
            </w:r>
          </w:p>
        </w:tc>
      </w:tr>
      <w:tr w:rsidR="005827CC" w:rsidRPr="00C54631" w14:paraId="46F122D0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A6D975" w14:textId="0A659F38" w:rsidR="005827CC" w:rsidRPr="00BD66A2" w:rsidRDefault="00186154" w:rsidP="007C4351">
            <w:pPr>
              <w:ind w:left="426"/>
              <w:rPr>
                <w:rFonts w:ascii="Calibri" w:hAnsi="Calibri" w:cs="Calibri"/>
                <w:caps/>
                <w:sz w:val="20"/>
                <w:lang w:val="es-ES"/>
              </w:rPr>
            </w:pPr>
            <w:r>
              <w:rPr>
                <w:rFonts w:ascii="Calibri" w:hAnsi="Calibri" w:cs="Calibri"/>
                <w:sz w:val="20"/>
                <w:lang w:val="es-ES"/>
              </w:rPr>
              <w:t>C</w:t>
            </w:r>
            <w:r w:rsidR="00F60F00">
              <w:rPr>
                <w:rFonts w:ascii="Calibri" w:hAnsi="Calibri" w:cs="Calibri"/>
                <w:sz w:val="20"/>
                <w:lang w:val="es-ES"/>
              </w:rPr>
              <w:t>a</w:t>
            </w:r>
            <w:r>
              <w:rPr>
                <w:rFonts w:ascii="Calibri" w:hAnsi="Calibri" w:cs="Calibri"/>
                <w:sz w:val="20"/>
                <w:lang w:val="es-ES"/>
              </w:rPr>
              <w:t>rgo/función del firmante</w:t>
            </w:r>
            <w:r w:rsidR="007518AB">
              <w:rPr>
                <w:rFonts w:ascii="Calibri" w:hAnsi="Calibri" w:cs="Calibri"/>
                <w:sz w:val="20"/>
                <w:lang w:val="es-ES"/>
              </w:rPr>
              <w:t>:</w:t>
            </w:r>
          </w:p>
        </w:tc>
      </w:tr>
      <w:tr w:rsidR="00F60F00" w:rsidRPr="00C54631" w14:paraId="4EC9664E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23643E" w14:textId="77777777" w:rsidR="00F60F00" w:rsidRDefault="00F60F00" w:rsidP="007C4351">
            <w:pPr>
              <w:ind w:left="426"/>
              <w:rPr>
                <w:rFonts w:ascii="Calibri" w:hAnsi="Calibri" w:cs="Calibri"/>
                <w:caps/>
                <w:sz w:val="20"/>
                <w:lang w:val="es-ES"/>
              </w:rPr>
            </w:pPr>
          </w:p>
        </w:tc>
      </w:tr>
      <w:tr w:rsidR="005827CC" w:rsidRPr="00C54631" w14:paraId="58271E8D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190024" w14:textId="77777777" w:rsidR="005827CC" w:rsidRPr="00BD66A2" w:rsidRDefault="005827CC" w:rsidP="007C4351">
            <w:pPr>
              <w:ind w:left="426"/>
              <w:rPr>
                <w:rFonts w:ascii="Calibri" w:hAnsi="Calibri" w:cs="Calibri"/>
                <w:caps/>
                <w:sz w:val="20"/>
                <w:lang w:val="es-ES"/>
              </w:rPr>
            </w:pPr>
          </w:p>
        </w:tc>
      </w:tr>
    </w:tbl>
    <w:p w14:paraId="03C781F5" w14:textId="3CD5CC5A" w:rsidR="00AF5172" w:rsidRPr="00186154" w:rsidRDefault="00AF5172" w:rsidP="00102986">
      <w:pPr>
        <w:spacing w:after="360"/>
        <w:ind w:firstLine="425"/>
        <w:jc w:val="both"/>
        <w:rPr>
          <w:rFonts w:ascii="Calibri" w:hAnsi="Calibri" w:cs="Calibri"/>
          <w:sz w:val="16"/>
          <w:szCs w:val="16"/>
          <w:lang w:val="es-ES"/>
        </w:rPr>
      </w:pPr>
    </w:p>
    <w:p w14:paraId="3C8F52B3" w14:textId="77777777" w:rsidR="001328AF" w:rsidRPr="00186154" w:rsidRDefault="001328AF" w:rsidP="002455DE">
      <w:pPr>
        <w:spacing w:after="360"/>
        <w:rPr>
          <w:rFonts w:ascii="Calibri" w:hAnsi="Calibri" w:cs="Calibri"/>
          <w:sz w:val="16"/>
          <w:szCs w:val="16"/>
          <w:lang w:val="es-ES"/>
        </w:rPr>
      </w:pPr>
    </w:p>
    <w:p w14:paraId="4BC2FD82" w14:textId="77777777" w:rsidR="005F1FEF" w:rsidRPr="001B3399" w:rsidRDefault="005F1FEF" w:rsidP="005F1FEF">
      <w:pPr>
        <w:rPr>
          <w:vanish/>
          <w:color w:val="FF0000"/>
        </w:rPr>
      </w:pPr>
    </w:p>
    <w:p w14:paraId="12843F44" w14:textId="77777777" w:rsidR="00351E97" w:rsidRPr="00E03101" w:rsidRDefault="00351E97" w:rsidP="00351E97">
      <w:pPr>
        <w:rPr>
          <w:vanish/>
        </w:rPr>
      </w:pPr>
    </w:p>
    <w:sectPr w:rsidR="00351E97" w:rsidRPr="00E03101" w:rsidSect="009F7F39">
      <w:headerReference w:type="default" r:id="rId12"/>
      <w:footerReference w:type="default" r:id="rId13"/>
      <w:headerReference w:type="first" r:id="rId14"/>
      <w:footerReference w:type="first" r:id="rId15"/>
      <w:pgSz w:w="11907" w:h="16840"/>
      <w:pgMar w:top="851" w:right="1559" w:bottom="568" w:left="1560" w:header="720" w:footer="66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B7A84" w14:textId="77777777" w:rsidR="003D7CFC" w:rsidRDefault="003D7CFC">
      <w:r>
        <w:separator/>
      </w:r>
    </w:p>
  </w:endnote>
  <w:endnote w:type="continuationSeparator" w:id="0">
    <w:p w14:paraId="10A36A71" w14:textId="77777777" w:rsidR="003D7CFC" w:rsidRDefault="003D7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02E58" w14:textId="556BF0A3" w:rsidR="00D071F9" w:rsidRPr="00351E97" w:rsidRDefault="00D071F9">
    <w:pPr>
      <w:pStyle w:val="Piedepgina"/>
      <w:jc w:val="right"/>
      <w:rPr>
        <w:rFonts w:ascii="Calibri" w:hAnsi="Calibri" w:cs="Calibri"/>
        <w:sz w:val="18"/>
        <w:szCs w:val="18"/>
      </w:rPr>
    </w:pPr>
    <w:r w:rsidRPr="00351E97">
      <w:rPr>
        <w:rFonts w:ascii="Calibri" w:hAnsi="Calibri" w:cs="Calibri"/>
        <w:sz w:val="18"/>
        <w:szCs w:val="18"/>
      </w:rPr>
      <w:fldChar w:fldCharType="begin"/>
    </w:r>
    <w:r w:rsidRPr="00351E97">
      <w:rPr>
        <w:rFonts w:ascii="Calibri" w:hAnsi="Calibri" w:cs="Calibri"/>
        <w:sz w:val="18"/>
        <w:szCs w:val="18"/>
      </w:rPr>
      <w:instrText>PAGE   \* MERGEFORMAT</w:instrText>
    </w:r>
    <w:r w:rsidRPr="00351E97">
      <w:rPr>
        <w:rFonts w:ascii="Calibri" w:hAnsi="Calibri" w:cs="Calibri"/>
        <w:sz w:val="18"/>
        <w:szCs w:val="18"/>
      </w:rPr>
      <w:fldChar w:fldCharType="separate"/>
    </w:r>
    <w:r w:rsidR="0082052F" w:rsidRPr="0082052F">
      <w:rPr>
        <w:rFonts w:ascii="Calibri" w:hAnsi="Calibri" w:cs="Calibri"/>
        <w:noProof/>
        <w:sz w:val="18"/>
        <w:szCs w:val="18"/>
        <w:lang w:val="es-ES"/>
      </w:rPr>
      <w:t>5</w:t>
    </w:r>
    <w:r w:rsidRPr="00351E97">
      <w:rPr>
        <w:rFonts w:ascii="Calibri" w:hAnsi="Calibri" w:cs="Calibri"/>
        <w:sz w:val="18"/>
        <w:szCs w:val="18"/>
      </w:rPr>
      <w:fldChar w:fldCharType="end"/>
    </w:r>
    <w:r w:rsidR="00DC1D82">
      <w:rPr>
        <w:rFonts w:ascii="Calibri" w:hAnsi="Calibri" w:cs="Calibri"/>
        <w:sz w:val="18"/>
        <w:szCs w:val="18"/>
      </w:rPr>
      <w:t>/</w:t>
    </w:r>
    <w:r w:rsidR="00C23CDD">
      <w:rPr>
        <w:rFonts w:ascii="Calibri" w:hAnsi="Calibri" w:cs="Calibri"/>
        <w:sz w:val="18"/>
        <w:szCs w:val="18"/>
      </w:rPr>
      <w:t>4</w:t>
    </w:r>
  </w:p>
  <w:p w14:paraId="28AEC6DA" w14:textId="77777777" w:rsidR="00D071F9" w:rsidRPr="00AD34C8" w:rsidRDefault="00D071F9" w:rsidP="00AD34C8">
    <w:pPr>
      <w:pStyle w:val="Piedepgina"/>
      <w:jc w:val="right"/>
      <w:rPr>
        <w:rFonts w:ascii="Calibri" w:hAnsi="Calibri" w:cs="Calibri"/>
        <w:sz w:val="18"/>
        <w:szCs w:val="18"/>
        <w:lang w:val="es-E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DA2A1" w14:textId="77777777" w:rsidR="00D071F9" w:rsidRDefault="00D071F9" w:rsidP="00A350AB">
    <w:pPr>
      <w:pStyle w:val="Piedepgina"/>
      <w:jc w:val="center"/>
      <w:rPr>
        <w:rFonts w:ascii="Arial" w:hAnsi="Arial"/>
        <w:sz w:val="13"/>
      </w:rPr>
    </w:pPr>
  </w:p>
  <w:p w14:paraId="452CDF76" w14:textId="61BCAFF8" w:rsidR="00D071F9" w:rsidRPr="00AD34C8" w:rsidRDefault="005336B9" w:rsidP="005336B9">
    <w:pPr>
      <w:pStyle w:val="Piedepgina"/>
      <w:tabs>
        <w:tab w:val="left" w:pos="320"/>
        <w:tab w:val="right" w:pos="8505"/>
      </w:tabs>
      <w:rPr>
        <w:rFonts w:ascii="Calibri" w:hAnsi="Calibri" w:cs="Calibri"/>
        <w:sz w:val="18"/>
        <w:szCs w:val="18"/>
        <w:lang w:val="en-US"/>
      </w:rPr>
    </w:pPr>
    <w:r>
      <w:rPr>
        <w:rFonts w:ascii="Calibri" w:hAnsi="Calibri" w:cs="Calibri"/>
        <w:sz w:val="18"/>
        <w:szCs w:val="18"/>
        <w:lang w:val="en-US"/>
      </w:rPr>
      <w:tab/>
    </w:r>
    <w:r>
      <w:rPr>
        <w:rFonts w:ascii="Calibri" w:hAnsi="Calibri" w:cs="Calibri"/>
        <w:sz w:val="18"/>
        <w:szCs w:val="18"/>
        <w:lang w:val="en-US"/>
      </w:rPr>
      <w:tab/>
    </w:r>
    <w:r>
      <w:rPr>
        <w:rFonts w:ascii="Calibri" w:hAnsi="Calibri" w:cs="Calibri"/>
        <w:sz w:val="18"/>
        <w:szCs w:val="18"/>
        <w:lang w:val="en-US"/>
      </w:rPr>
      <w:tab/>
    </w:r>
    <w:r w:rsidR="00DC1D82">
      <w:rPr>
        <w:rFonts w:ascii="Calibri" w:hAnsi="Calibri" w:cs="Calibri"/>
        <w:sz w:val="18"/>
        <w:szCs w:val="18"/>
        <w:lang w:val="en-US"/>
      </w:rPr>
      <w:t>1/</w:t>
    </w:r>
    <w:r w:rsidR="00D42AD8">
      <w:rPr>
        <w:rFonts w:ascii="Calibri" w:hAnsi="Calibri" w:cs="Calibri"/>
        <w:sz w:val="18"/>
        <w:szCs w:val="18"/>
        <w:lang w:val="en-US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84F39" w14:textId="77777777" w:rsidR="003D7CFC" w:rsidRDefault="003D7CFC">
      <w:r>
        <w:separator/>
      </w:r>
    </w:p>
  </w:footnote>
  <w:footnote w:type="continuationSeparator" w:id="0">
    <w:p w14:paraId="4293B351" w14:textId="77777777" w:rsidR="003D7CFC" w:rsidRDefault="003D7C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F5E17" w14:textId="189B1B72" w:rsidR="009D2606" w:rsidRDefault="00BC72B2">
    <w:pPr>
      <w:pStyle w:val="Encabezado"/>
    </w:pPr>
    <w:r w:rsidRPr="00AB2343">
      <w:rPr>
        <w:noProof/>
        <w:lang w:val="es-ES" w:eastAsia="es-ES"/>
      </w:rPr>
      <w:drawing>
        <wp:anchor distT="0" distB="0" distL="114300" distR="114300" simplePos="0" relativeHeight="251661312" behindDoc="0" locked="0" layoutInCell="1" allowOverlap="1" wp14:anchorId="11789ABE" wp14:editId="37CF5126">
          <wp:simplePos x="0" y="0"/>
          <wp:positionH relativeFrom="margin">
            <wp:posOffset>-428625</wp:posOffset>
          </wp:positionH>
          <wp:positionV relativeFrom="paragraph">
            <wp:posOffset>-366991</wp:posOffset>
          </wp:positionV>
          <wp:extent cx="6467326" cy="522605"/>
          <wp:effectExtent l="0" t="0" r="0" b="0"/>
          <wp:wrapNone/>
          <wp:docPr id="1762677417" name="Imagen 17626774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7326" cy="522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1729"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494C2884" wp14:editId="5BACC56D">
          <wp:simplePos x="0" y="0"/>
          <wp:positionH relativeFrom="column">
            <wp:posOffset>-68580</wp:posOffset>
          </wp:positionH>
          <wp:positionV relativeFrom="paragraph">
            <wp:posOffset>-298450</wp:posOffset>
          </wp:positionV>
          <wp:extent cx="5580380" cy="450850"/>
          <wp:effectExtent l="0" t="0" r="1270" b="6350"/>
          <wp:wrapNone/>
          <wp:docPr id="64956572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0380" cy="450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1F902" w14:textId="380285FA" w:rsidR="009D2606" w:rsidRDefault="00B670DF" w:rsidP="009D2606">
    <w:pPr>
      <w:ind w:right="-29"/>
      <w:rPr>
        <w:rFonts w:ascii="Lato" w:hAnsi="Lato"/>
        <w:sz w:val="20"/>
      </w:rPr>
    </w:pPr>
    <w:r>
      <w:rPr>
        <w:rFonts w:ascii="Arial" w:hAnsi="Arial"/>
        <w:noProof/>
        <w:sz w:val="16"/>
        <w:lang w:val="es-ES" w:eastAsia="es-ES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8FA55DF" wp14:editId="0447227B">
              <wp:simplePos x="0" y="0"/>
              <wp:positionH relativeFrom="column">
                <wp:posOffset>-133350</wp:posOffset>
              </wp:positionH>
              <wp:positionV relativeFrom="paragraph">
                <wp:posOffset>-216535</wp:posOffset>
              </wp:positionV>
              <wp:extent cx="5686425" cy="1257300"/>
              <wp:effectExtent l="0" t="0" r="0" b="0"/>
              <wp:wrapThrough wrapText="bothSides">
                <wp:wrapPolygon edited="0">
                  <wp:start x="9624" y="0"/>
                  <wp:lineTo x="0" y="3927"/>
                  <wp:lineTo x="0" y="10145"/>
                  <wp:lineTo x="9624" y="10473"/>
                  <wp:lineTo x="5572" y="12436"/>
                  <wp:lineTo x="5572" y="14400"/>
                  <wp:lineTo x="10782" y="15709"/>
                  <wp:lineTo x="7453" y="17018"/>
                  <wp:lineTo x="7453" y="18982"/>
                  <wp:lineTo x="13170" y="19964"/>
                  <wp:lineTo x="13532" y="19964"/>
                  <wp:lineTo x="14111" y="18655"/>
                  <wp:lineTo x="13893" y="17345"/>
                  <wp:lineTo x="10782" y="15709"/>
                  <wp:lineTo x="14617" y="15709"/>
                  <wp:lineTo x="18742" y="13091"/>
                  <wp:lineTo x="18669" y="10473"/>
                  <wp:lineTo x="21564" y="9491"/>
                  <wp:lineTo x="21564" y="3600"/>
                  <wp:lineTo x="18235" y="1964"/>
                  <wp:lineTo x="12157" y="0"/>
                  <wp:lineTo x="9624" y="0"/>
                </wp:wrapPolygon>
              </wp:wrapThrough>
              <wp:docPr id="10" name="Grup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686425" cy="1257300"/>
                        <a:chOff x="0" y="0"/>
                        <a:chExt cx="5400040" cy="1113155"/>
                      </a:xfrm>
                    </wpg:grpSpPr>
                    <pic:pic xmlns:pic="http://schemas.openxmlformats.org/drawingml/2006/picture">
                      <pic:nvPicPr>
                        <pic:cNvPr id="14" name="Imagen 1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14300"/>
                          <a:ext cx="5400040" cy="998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" name="Imagen 15" descr="Logotipo Programa PREE. Rehabilitación Energética de Edificios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478" t="5392" r="10940" b="19962"/>
                        <a:stretch/>
                      </pic:blipFill>
                      <pic:spPr bwMode="auto">
                        <a:xfrm>
                          <a:off x="2447925" y="0"/>
                          <a:ext cx="5715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D9AF56" id="Grupo 10" o:spid="_x0000_s1026" style="position:absolute;margin-left:-10.5pt;margin-top:-17.05pt;width:447.75pt;height:99pt;z-index:251658240;mso-width-relative:margin;mso-height-relative:margin" coordsize="54000,11131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4" o:spid="_x0000_s1027" type="#_x0000_t75" style="position:absolute;top:1143;width:54000;height:9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">
                <v:imagedata r:id="rId3" o:title=""/>
                <v:path arrowok="t"/>
              </v:shape>
              <v:shape id="Imagen 15" o:spid="_x0000_s1028" type="#_x0000_t75" alt="Logotipo Programa PREE. Rehabilitación Energética de Edificios" style="position:absolute;left:24479;width:5715;height:6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">
                <v:imagedata r:id="rId4" o:title="Logotipo Programa PREE" croptop="3534f" cropbottom="13082f" cropleft="6867f" cropright="7170f"/>
                <v:path arrowok="t"/>
              </v:shape>
              <w10:wrap type="through"/>
            </v:group>
          </w:pict>
        </mc:Fallback>
      </mc:AlternateContent>
    </w:r>
  </w:p>
  <w:p w14:paraId="291325B4" w14:textId="1149922D" w:rsidR="00D071F9" w:rsidRDefault="00D071F9" w:rsidP="00BD39CE">
    <w:pPr>
      <w:pStyle w:val="Encabezado"/>
      <w:tabs>
        <w:tab w:val="right" w:pos="9923"/>
      </w:tabs>
      <w:ind w:right="-142"/>
      <w:jc w:val="center"/>
      <w:rPr>
        <w:rFonts w:ascii="Arial" w:hAnsi="Arial"/>
        <w:sz w:val="16"/>
      </w:rPr>
    </w:pPr>
  </w:p>
  <w:p w14:paraId="5E9A4487" w14:textId="63FC66C8" w:rsidR="00D071F9" w:rsidRDefault="00D071F9" w:rsidP="00BD39CE">
    <w:pPr>
      <w:pStyle w:val="Encabezado"/>
      <w:tabs>
        <w:tab w:val="right" w:pos="9923"/>
      </w:tabs>
      <w:ind w:right="-142"/>
      <w:jc w:val="center"/>
      <w:rPr>
        <w:rFonts w:ascii="Arial" w:hAnsi="Arial"/>
        <w:sz w:val="16"/>
      </w:rPr>
    </w:pPr>
  </w:p>
  <w:p w14:paraId="5F43DC96" w14:textId="77777777" w:rsidR="00D071F9" w:rsidRDefault="00D071F9" w:rsidP="00BD39CE">
    <w:pPr>
      <w:pStyle w:val="Encabezado"/>
      <w:tabs>
        <w:tab w:val="right" w:pos="9923"/>
      </w:tabs>
      <w:ind w:right="-142"/>
      <w:jc w:val="center"/>
      <w:rPr>
        <w:rFonts w:ascii="Arial" w:hAnsi="Arial"/>
        <w:sz w:val="16"/>
      </w:rPr>
    </w:pPr>
  </w:p>
  <w:p w14:paraId="4250E990" w14:textId="77777777" w:rsidR="00D071F9" w:rsidRDefault="00D071F9" w:rsidP="00960CEA">
    <w:pPr>
      <w:pStyle w:val="Encabezado"/>
      <w:tabs>
        <w:tab w:val="right" w:pos="9923"/>
      </w:tabs>
      <w:ind w:right="-142"/>
      <w:rPr>
        <w:rFonts w:ascii="Arial" w:hAnsi="Arial"/>
        <w:sz w:val="16"/>
      </w:rPr>
    </w:pPr>
  </w:p>
  <w:p w14:paraId="351D1D58" w14:textId="77777777" w:rsidR="00D071F9" w:rsidRDefault="00D071F9">
    <w:pPr>
      <w:pStyle w:val="Encabezado"/>
      <w:tabs>
        <w:tab w:val="right" w:pos="9923"/>
      </w:tabs>
      <w:ind w:right="-142"/>
      <w:rPr>
        <w:rFonts w:ascii="Arial" w:hAnsi="Arial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F1904"/>
    <w:multiLevelType w:val="hybridMultilevel"/>
    <w:tmpl w:val="9D28A5C4"/>
    <w:lvl w:ilvl="0" w:tplc="BBF071CE">
      <w:start w:val="1"/>
      <w:numFmt w:val="lowerLetter"/>
      <w:lvlText w:val="(%1)"/>
      <w:lvlJc w:val="left"/>
      <w:pPr>
        <w:ind w:left="360" w:hanging="360"/>
      </w:pPr>
      <w:rPr>
        <w:rFonts w:hint="default"/>
        <w:b/>
        <w:color w:val="FF0000"/>
      </w:rPr>
    </w:lvl>
    <w:lvl w:ilvl="1" w:tplc="E74E3A02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655205"/>
    <w:multiLevelType w:val="hybridMultilevel"/>
    <w:tmpl w:val="C2804C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2A14C9D"/>
    <w:multiLevelType w:val="multilevel"/>
    <w:tmpl w:val="EC52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0A5CDC"/>
    <w:multiLevelType w:val="hybridMultilevel"/>
    <w:tmpl w:val="E482E532"/>
    <w:lvl w:ilvl="0" w:tplc="086EA6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F7B3E"/>
    <w:multiLevelType w:val="hybridMultilevel"/>
    <w:tmpl w:val="27AA2A64"/>
    <w:lvl w:ilvl="0" w:tplc="9A38E32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A66BA2"/>
    <w:multiLevelType w:val="hybridMultilevel"/>
    <w:tmpl w:val="E67EFDD6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E780532"/>
    <w:multiLevelType w:val="hybridMultilevel"/>
    <w:tmpl w:val="27AA2A64"/>
    <w:lvl w:ilvl="0" w:tplc="9A38E32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2916577"/>
    <w:multiLevelType w:val="hybridMultilevel"/>
    <w:tmpl w:val="C7942D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7366234">
    <w:abstractNumId w:val="7"/>
  </w:num>
  <w:num w:numId="2" w16cid:durableId="1649363411">
    <w:abstractNumId w:val="2"/>
  </w:num>
  <w:num w:numId="3" w16cid:durableId="1345982459">
    <w:abstractNumId w:val="4"/>
  </w:num>
  <w:num w:numId="4" w16cid:durableId="1044714117">
    <w:abstractNumId w:val="3"/>
  </w:num>
  <w:num w:numId="5" w16cid:durableId="657925312">
    <w:abstractNumId w:val="0"/>
  </w:num>
  <w:num w:numId="6" w16cid:durableId="385836388">
    <w:abstractNumId w:val="1"/>
  </w:num>
  <w:num w:numId="7" w16cid:durableId="1394085024">
    <w:abstractNumId w:val="6"/>
  </w:num>
  <w:num w:numId="8" w16cid:durableId="19408663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192"/>
    <w:rsid w:val="000113E7"/>
    <w:rsid w:val="0001180D"/>
    <w:rsid w:val="0001310F"/>
    <w:rsid w:val="00016376"/>
    <w:rsid w:val="00021654"/>
    <w:rsid w:val="00022C77"/>
    <w:rsid w:val="00023B20"/>
    <w:rsid w:val="00024103"/>
    <w:rsid w:val="00026335"/>
    <w:rsid w:val="00026990"/>
    <w:rsid w:val="00040079"/>
    <w:rsid w:val="00040D1D"/>
    <w:rsid w:val="00043D00"/>
    <w:rsid w:val="00043EB2"/>
    <w:rsid w:val="00044070"/>
    <w:rsid w:val="000440CC"/>
    <w:rsid w:val="00044D3F"/>
    <w:rsid w:val="0004557F"/>
    <w:rsid w:val="00045FDE"/>
    <w:rsid w:val="00046E45"/>
    <w:rsid w:val="00047EB5"/>
    <w:rsid w:val="00051BB2"/>
    <w:rsid w:val="00054E0E"/>
    <w:rsid w:val="0005600E"/>
    <w:rsid w:val="00061F91"/>
    <w:rsid w:val="00062619"/>
    <w:rsid w:val="00062F48"/>
    <w:rsid w:val="00065E03"/>
    <w:rsid w:val="0007451D"/>
    <w:rsid w:val="00076826"/>
    <w:rsid w:val="000847C6"/>
    <w:rsid w:val="00084984"/>
    <w:rsid w:val="0008617F"/>
    <w:rsid w:val="00086599"/>
    <w:rsid w:val="00087D9E"/>
    <w:rsid w:val="0009334C"/>
    <w:rsid w:val="000958C8"/>
    <w:rsid w:val="00096969"/>
    <w:rsid w:val="000A3609"/>
    <w:rsid w:val="000A62DE"/>
    <w:rsid w:val="000A6C56"/>
    <w:rsid w:val="000B501A"/>
    <w:rsid w:val="000B5B0F"/>
    <w:rsid w:val="000B65F0"/>
    <w:rsid w:val="000B6FFD"/>
    <w:rsid w:val="000C2650"/>
    <w:rsid w:val="000C2EAE"/>
    <w:rsid w:val="000C33EF"/>
    <w:rsid w:val="000C4252"/>
    <w:rsid w:val="000C67D2"/>
    <w:rsid w:val="000D112A"/>
    <w:rsid w:val="000D3559"/>
    <w:rsid w:val="000D5726"/>
    <w:rsid w:val="000E0312"/>
    <w:rsid w:val="000E0E91"/>
    <w:rsid w:val="000F0117"/>
    <w:rsid w:val="000F2051"/>
    <w:rsid w:val="000F38A0"/>
    <w:rsid w:val="000F685C"/>
    <w:rsid w:val="00100C26"/>
    <w:rsid w:val="001021E2"/>
    <w:rsid w:val="00102986"/>
    <w:rsid w:val="001035BC"/>
    <w:rsid w:val="00103798"/>
    <w:rsid w:val="00104AA2"/>
    <w:rsid w:val="00104AD6"/>
    <w:rsid w:val="00107354"/>
    <w:rsid w:val="0011057D"/>
    <w:rsid w:val="00110C0A"/>
    <w:rsid w:val="0011778A"/>
    <w:rsid w:val="001236BD"/>
    <w:rsid w:val="00123AA0"/>
    <w:rsid w:val="001258CA"/>
    <w:rsid w:val="00126AC9"/>
    <w:rsid w:val="001305A0"/>
    <w:rsid w:val="001310BC"/>
    <w:rsid w:val="00131BBB"/>
    <w:rsid w:val="00131D48"/>
    <w:rsid w:val="001328AF"/>
    <w:rsid w:val="00134355"/>
    <w:rsid w:val="00136126"/>
    <w:rsid w:val="001405AA"/>
    <w:rsid w:val="001427F9"/>
    <w:rsid w:val="00147CFB"/>
    <w:rsid w:val="0015027A"/>
    <w:rsid w:val="00151DC6"/>
    <w:rsid w:val="00153989"/>
    <w:rsid w:val="00153FCF"/>
    <w:rsid w:val="00156C8A"/>
    <w:rsid w:val="0016143B"/>
    <w:rsid w:val="00162D23"/>
    <w:rsid w:val="00164DD7"/>
    <w:rsid w:val="001727AF"/>
    <w:rsid w:val="00173463"/>
    <w:rsid w:val="001763F6"/>
    <w:rsid w:val="00180A49"/>
    <w:rsid w:val="001824EC"/>
    <w:rsid w:val="0018398E"/>
    <w:rsid w:val="00183DD9"/>
    <w:rsid w:val="00184934"/>
    <w:rsid w:val="00186154"/>
    <w:rsid w:val="00186354"/>
    <w:rsid w:val="00190F8B"/>
    <w:rsid w:val="001932F9"/>
    <w:rsid w:val="001933DA"/>
    <w:rsid w:val="001955FB"/>
    <w:rsid w:val="00195BE4"/>
    <w:rsid w:val="00196459"/>
    <w:rsid w:val="0019721E"/>
    <w:rsid w:val="00197C5B"/>
    <w:rsid w:val="001A0727"/>
    <w:rsid w:val="001A1B97"/>
    <w:rsid w:val="001A1DBB"/>
    <w:rsid w:val="001A3EC8"/>
    <w:rsid w:val="001A48EF"/>
    <w:rsid w:val="001A4A67"/>
    <w:rsid w:val="001B02D7"/>
    <w:rsid w:val="001B0591"/>
    <w:rsid w:val="001B3399"/>
    <w:rsid w:val="001B686D"/>
    <w:rsid w:val="001B7BCE"/>
    <w:rsid w:val="001C253E"/>
    <w:rsid w:val="001C36D4"/>
    <w:rsid w:val="001C3C87"/>
    <w:rsid w:val="001C4163"/>
    <w:rsid w:val="001C4428"/>
    <w:rsid w:val="001C53CB"/>
    <w:rsid w:val="001C620F"/>
    <w:rsid w:val="001C63DA"/>
    <w:rsid w:val="001D022C"/>
    <w:rsid w:val="001D1932"/>
    <w:rsid w:val="001D24DD"/>
    <w:rsid w:val="001D2BA0"/>
    <w:rsid w:val="001D556E"/>
    <w:rsid w:val="001D739A"/>
    <w:rsid w:val="001E1DCC"/>
    <w:rsid w:val="001E43EB"/>
    <w:rsid w:val="001E5347"/>
    <w:rsid w:val="001E6907"/>
    <w:rsid w:val="001F1FA3"/>
    <w:rsid w:val="001F239F"/>
    <w:rsid w:val="001F26DC"/>
    <w:rsid w:val="001F3179"/>
    <w:rsid w:val="001F5E24"/>
    <w:rsid w:val="001F6E6D"/>
    <w:rsid w:val="0020130E"/>
    <w:rsid w:val="00204615"/>
    <w:rsid w:val="00204A08"/>
    <w:rsid w:val="0020680B"/>
    <w:rsid w:val="002137A5"/>
    <w:rsid w:val="002229EF"/>
    <w:rsid w:val="0022611C"/>
    <w:rsid w:val="00227063"/>
    <w:rsid w:val="0023039A"/>
    <w:rsid w:val="00230ADA"/>
    <w:rsid w:val="00230E16"/>
    <w:rsid w:val="00234F63"/>
    <w:rsid w:val="0023518B"/>
    <w:rsid w:val="00235D5F"/>
    <w:rsid w:val="0023615B"/>
    <w:rsid w:val="0024048B"/>
    <w:rsid w:val="00241EB3"/>
    <w:rsid w:val="00244183"/>
    <w:rsid w:val="002441CC"/>
    <w:rsid w:val="0024423C"/>
    <w:rsid w:val="002455DE"/>
    <w:rsid w:val="002464F5"/>
    <w:rsid w:val="0024696A"/>
    <w:rsid w:val="002512D9"/>
    <w:rsid w:val="00252042"/>
    <w:rsid w:val="002520A7"/>
    <w:rsid w:val="0025449B"/>
    <w:rsid w:val="00254A5B"/>
    <w:rsid w:val="002623E4"/>
    <w:rsid w:val="002644DF"/>
    <w:rsid w:val="00264A4F"/>
    <w:rsid w:val="0026691E"/>
    <w:rsid w:val="00272303"/>
    <w:rsid w:val="002742E9"/>
    <w:rsid w:val="0027445A"/>
    <w:rsid w:val="00274811"/>
    <w:rsid w:val="0027641E"/>
    <w:rsid w:val="002766E9"/>
    <w:rsid w:val="00276992"/>
    <w:rsid w:val="00280929"/>
    <w:rsid w:val="002839C8"/>
    <w:rsid w:val="00293EAC"/>
    <w:rsid w:val="002967BE"/>
    <w:rsid w:val="0029731B"/>
    <w:rsid w:val="002976B9"/>
    <w:rsid w:val="002A1819"/>
    <w:rsid w:val="002A24DA"/>
    <w:rsid w:val="002A3621"/>
    <w:rsid w:val="002A42C8"/>
    <w:rsid w:val="002A49B6"/>
    <w:rsid w:val="002B14A9"/>
    <w:rsid w:val="002B1970"/>
    <w:rsid w:val="002B3C1E"/>
    <w:rsid w:val="002B437E"/>
    <w:rsid w:val="002B4F19"/>
    <w:rsid w:val="002B774D"/>
    <w:rsid w:val="002C29DA"/>
    <w:rsid w:val="002C52FB"/>
    <w:rsid w:val="002C7F91"/>
    <w:rsid w:val="002D01D4"/>
    <w:rsid w:val="002D0F71"/>
    <w:rsid w:val="002D5902"/>
    <w:rsid w:val="002D7BB0"/>
    <w:rsid w:val="002E0827"/>
    <w:rsid w:val="002E1ACC"/>
    <w:rsid w:val="002E5C3A"/>
    <w:rsid w:val="002F25BC"/>
    <w:rsid w:val="002F3E4C"/>
    <w:rsid w:val="002F4AAA"/>
    <w:rsid w:val="002F54A4"/>
    <w:rsid w:val="00300EB3"/>
    <w:rsid w:val="00301B5A"/>
    <w:rsid w:val="00303AB3"/>
    <w:rsid w:val="00303DB7"/>
    <w:rsid w:val="003049AA"/>
    <w:rsid w:val="00307919"/>
    <w:rsid w:val="00307B6F"/>
    <w:rsid w:val="00310009"/>
    <w:rsid w:val="003102A5"/>
    <w:rsid w:val="003112B5"/>
    <w:rsid w:val="0031671F"/>
    <w:rsid w:val="00317C3B"/>
    <w:rsid w:val="003207E7"/>
    <w:rsid w:val="00320EED"/>
    <w:rsid w:val="00321C50"/>
    <w:rsid w:val="003226D9"/>
    <w:rsid w:val="00324B09"/>
    <w:rsid w:val="00324EC4"/>
    <w:rsid w:val="00326176"/>
    <w:rsid w:val="003303F8"/>
    <w:rsid w:val="0033770F"/>
    <w:rsid w:val="00337916"/>
    <w:rsid w:val="00340C40"/>
    <w:rsid w:val="00341833"/>
    <w:rsid w:val="0034384F"/>
    <w:rsid w:val="00343C7E"/>
    <w:rsid w:val="00344086"/>
    <w:rsid w:val="00346F9A"/>
    <w:rsid w:val="003519AA"/>
    <w:rsid w:val="00351C4D"/>
    <w:rsid w:val="00351E97"/>
    <w:rsid w:val="00353F7C"/>
    <w:rsid w:val="00354AF0"/>
    <w:rsid w:val="00356373"/>
    <w:rsid w:val="00360501"/>
    <w:rsid w:val="0036249A"/>
    <w:rsid w:val="00367FED"/>
    <w:rsid w:val="00370428"/>
    <w:rsid w:val="00372C1C"/>
    <w:rsid w:val="003753F1"/>
    <w:rsid w:val="00375F0F"/>
    <w:rsid w:val="00381E25"/>
    <w:rsid w:val="00382FBB"/>
    <w:rsid w:val="00384192"/>
    <w:rsid w:val="0038664F"/>
    <w:rsid w:val="00391D27"/>
    <w:rsid w:val="00392622"/>
    <w:rsid w:val="003930DD"/>
    <w:rsid w:val="0039465F"/>
    <w:rsid w:val="00395628"/>
    <w:rsid w:val="00395960"/>
    <w:rsid w:val="003A23DE"/>
    <w:rsid w:val="003A2B97"/>
    <w:rsid w:val="003A51B4"/>
    <w:rsid w:val="003A5377"/>
    <w:rsid w:val="003A6F25"/>
    <w:rsid w:val="003B3067"/>
    <w:rsid w:val="003B330E"/>
    <w:rsid w:val="003B339D"/>
    <w:rsid w:val="003B37D9"/>
    <w:rsid w:val="003B3B8B"/>
    <w:rsid w:val="003B4B36"/>
    <w:rsid w:val="003B6927"/>
    <w:rsid w:val="003B6996"/>
    <w:rsid w:val="003B7822"/>
    <w:rsid w:val="003C45BF"/>
    <w:rsid w:val="003C539F"/>
    <w:rsid w:val="003D2A4C"/>
    <w:rsid w:val="003D3BDD"/>
    <w:rsid w:val="003D6969"/>
    <w:rsid w:val="003D6F5C"/>
    <w:rsid w:val="003D71EC"/>
    <w:rsid w:val="003D7CFC"/>
    <w:rsid w:val="003E0611"/>
    <w:rsid w:val="003E432C"/>
    <w:rsid w:val="003F26E8"/>
    <w:rsid w:val="003F4EED"/>
    <w:rsid w:val="00401FF8"/>
    <w:rsid w:val="0040229B"/>
    <w:rsid w:val="00423F7F"/>
    <w:rsid w:val="004244FD"/>
    <w:rsid w:val="00426A43"/>
    <w:rsid w:val="004274DF"/>
    <w:rsid w:val="00427A42"/>
    <w:rsid w:val="00435E7A"/>
    <w:rsid w:val="0043635A"/>
    <w:rsid w:val="00436A9D"/>
    <w:rsid w:val="004446A0"/>
    <w:rsid w:val="00446946"/>
    <w:rsid w:val="004506ED"/>
    <w:rsid w:val="00451EA1"/>
    <w:rsid w:val="00454266"/>
    <w:rsid w:val="004648E6"/>
    <w:rsid w:val="004713CD"/>
    <w:rsid w:val="004760E0"/>
    <w:rsid w:val="00490816"/>
    <w:rsid w:val="00490DDD"/>
    <w:rsid w:val="00491B7E"/>
    <w:rsid w:val="0049203E"/>
    <w:rsid w:val="0049368B"/>
    <w:rsid w:val="004A2F01"/>
    <w:rsid w:val="004A5E1A"/>
    <w:rsid w:val="004B30D7"/>
    <w:rsid w:val="004B3DCC"/>
    <w:rsid w:val="004B7DED"/>
    <w:rsid w:val="004C1D87"/>
    <w:rsid w:val="004C47B4"/>
    <w:rsid w:val="004C5770"/>
    <w:rsid w:val="004C61BD"/>
    <w:rsid w:val="004C6E7B"/>
    <w:rsid w:val="004D1211"/>
    <w:rsid w:val="004D2260"/>
    <w:rsid w:val="004D2425"/>
    <w:rsid w:val="004D445D"/>
    <w:rsid w:val="004D708D"/>
    <w:rsid w:val="004E0CF8"/>
    <w:rsid w:val="004E2DA5"/>
    <w:rsid w:val="004E4098"/>
    <w:rsid w:val="004E4867"/>
    <w:rsid w:val="004F0CB4"/>
    <w:rsid w:val="004F1849"/>
    <w:rsid w:val="004F7433"/>
    <w:rsid w:val="00500458"/>
    <w:rsid w:val="0050227C"/>
    <w:rsid w:val="00502E26"/>
    <w:rsid w:val="0050491D"/>
    <w:rsid w:val="00505D63"/>
    <w:rsid w:val="005122B1"/>
    <w:rsid w:val="0051256E"/>
    <w:rsid w:val="00513A8A"/>
    <w:rsid w:val="00514412"/>
    <w:rsid w:val="005160F3"/>
    <w:rsid w:val="0051640D"/>
    <w:rsid w:val="0052084E"/>
    <w:rsid w:val="00520D0B"/>
    <w:rsid w:val="0052494D"/>
    <w:rsid w:val="00525B30"/>
    <w:rsid w:val="00526538"/>
    <w:rsid w:val="00533581"/>
    <w:rsid w:val="005336B9"/>
    <w:rsid w:val="00533FCE"/>
    <w:rsid w:val="005364D0"/>
    <w:rsid w:val="00537929"/>
    <w:rsid w:val="00537D2B"/>
    <w:rsid w:val="00542336"/>
    <w:rsid w:val="005516F4"/>
    <w:rsid w:val="005573E8"/>
    <w:rsid w:val="00560922"/>
    <w:rsid w:val="0056461A"/>
    <w:rsid w:val="00567E30"/>
    <w:rsid w:val="00571338"/>
    <w:rsid w:val="00573E50"/>
    <w:rsid w:val="00575F62"/>
    <w:rsid w:val="005827CC"/>
    <w:rsid w:val="00583176"/>
    <w:rsid w:val="00584142"/>
    <w:rsid w:val="0058420D"/>
    <w:rsid w:val="0059250E"/>
    <w:rsid w:val="00592971"/>
    <w:rsid w:val="00592A29"/>
    <w:rsid w:val="005A1539"/>
    <w:rsid w:val="005A3408"/>
    <w:rsid w:val="005A39F6"/>
    <w:rsid w:val="005B2839"/>
    <w:rsid w:val="005B3B20"/>
    <w:rsid w:val="005B406C"/>
    <w:rsid w:val="005C0C8C"/>
    <w:rsid w:val="005D2A3C"/>
    <w:rsid w:val="005D46E3"/>
    <w:rsid w:val="005D5A7B"/>
    <w:rsid w:val="005E1486"/>
    <w:rsid w:val="005E6891"/>
    <w:rsid w:val="005E74A4"/>
    <w:rsid w:val="005E7C72"/>
    <w:rsid w:val="005F0718"/>
    <w:rsid w:val="005F1FEF"/>
    <w:rsid w:val="005F4283"/>
    <w:rsid w:val="005F6C32"/>
    <w:rsid w:val="005F73EF"/>
    <w:rsid w:val="0060227F"/>
    <w:rsid w:val="00612101"/>
    <w:rsid w:val="00613948"/>
    <w:rsid w:val="00613E91"/>
    <w:rsid w:val="00615758"/>
    <w:rsid w:val="0061730C"/>
    <w:rsid w:val="00617388"/>
    <w:rsid w:val="00620089"/>
    <w:rsid w:val="00622BEB"/>
    <w:rsid w:val="00623EF1"/>
    <w:rsid w:val="00624177"/>
    <w:rsid w:val="00626666"/>
    <w:rsid w:val="00626914"/>
    <w:rsid w:val="00630622"/>
    <w:rsid w:val="006309A5"/>
    <w:rsid w:val="00630BAD"/>
    <w:rsid w:val="00637B1A"/>
    <w:rsid w:val="00641ADA"/>
    <w:rsid w:val="006432F2"/>
    <w:rsid w:val="006442CE"/>
    <w:rsid w:val="006455CE"/>
    <w:rsid w:val="00654143"/>
    <w:rsid w:val="006578D1"/>
    <w:rsid w:val="00661D28"/>
    <w:rsid w:val="0066431E"/>
    <w:rsid w:val="006677D3"/>
    <w:rsid w:val="006703FF"/>
    <w:rsid w:val="00673B67"/>
    <w:rsid w:val="00674136"/>
    <w:rsid w:val="00675B65"/>
    <w:rsid w:val="00677BFF"/>
    <w:rsid w:val="00681B9C"/>
    <w:rsid w:val="00690405"/>
    <w:rsid w:val="00690CA2"/>
    <w:rsid w:val="006924CE"/>
    <w:rsid w:val="00695276"/>
    <w:rsid w:val="00697CCD"/>
    <w:rsid w:val="006A1D1A"/>
    <w:rsid w:val="006A209B"/>
    <w:rsid w:val="006A3071"/>
    <w:rsid w:val="006A69F2"/>
    <w:rsid w:val="006A6A58"/>
    <w:rsid w:val="006B06D4"/>
    <w:rsid w:val="006B193E"/>
    <w:rsid w:val="006B1A0B"/>
    <w:rsid w:val="006B2D0F"/>
    <w:rsid w:val="006C24C4"/>
    <w:rsid w:val="006C354C"/>
    <w:rsid w:val="006C464F"/>
    <w:rsid w:val="006C65BD"/>
    <w:rsid w:val="006C77B3"/>
    <w:rsid w:val="006D3C83"/>
    <w:rsid w:val="006D6277"/>
    <w:rsid w:val="006E0A29"/>
    <w:rsid w:val="006E1595"/>
    <w:rsid w:val="006E299D"/>
    <w:rsid w:val="006E2F8C"/>
    <w:rsid w:val="006E4C1A"/>
    <w:rsid w:val="006F2536"/>
    <w:rsid w:val="006F7AE2"/>
    <w:rsid w:val="007005B2"/>
    <w:rsid w:val="00701E9F"/>
    <w:rsid w:val="00703683"/>
    <w:rsid w:val="0070769E"/>
    <w:rsid w:val="0070782F"/>
    <w:rsid w:val="00707BD7"/>
    <w:rsid w:val="00716A9E"/>
    <w:rsid w:val="00717926"/>
    <w:rsid w:val="007214AB"/>
    <w:rsid w:val="007226EF"/>
    <w:rsid w:val="007242A0"/>
    <w:rsid w:val="007311B6"/>
    <w:rsid w:val="00732926"/>
    <w:rsid w:val="00733697"/>
    <w:rsid w:val="00735814"/>
    <w:rsid w:val="00736805"/>
    <w:rsid w:val="007371A1"/>
    <w:rsid w:val="007411F2"/>
    <w:rsid w:val="00742192"/>
    <w:rsid w:val="0074245D"/>
    <w:rsid w:val="00747258"/>
    <w:rsid w:val="007476D8"/>
    <w:rsid w:val="007518AB"/>
    <w:rsid w:val="00756C45"/>
    <w:rsid w:val="00764717"/>
    <w:rsid w:val="0076607C"/>
    <w:rsid w:val="00767EA6"/>
    <w:rsid w:val="0077562A"/>
    <w:rsid w:val="007758A9"/>
    <w:rsid w:val="00780914"/>
    <w:rsid w:val="00781CD0"/>
    <w:rsid w:val="007848E9"/>
    <w:rsid w:val="007861F6"/>
    <w:rsid w:val="00786BFA"/>
    <w:rsid w:val="007914D6"/>
    <w:rsid w:val="00791FEC"/>
    <w:rsid w:val="007933FA"/>
    <w:rsid w:val="00794913"/>
    <w:rsid w:val="00796668"/>
    <w:rsid w:val="00796ED9"/>
    <w:rsid w:val="00796F68"/>
    <w:rsid w:val="007A4D0B"/>
    <w:rsid w:val="007A507D"/>
    <w:rsid w:val="007A5317"/>
    <w:rsid w:val="007A6B13"/>
    <w:rsid w:val="007B0E74"/>
    <w:rsid w:val="007B372E"/>
    <w:rsid w:val="007B42F6"/>
    <w:rsid w:val="007B509E"/>
    <w:rsid w:val="007B601C"/>
    <w:rsid w:val="007B6321"/>
    <w:rsid w:val="007B7EDF"/>
    <w:rsid w:val="007C0836"/>
    <w:rsid w:val="007C1982"/>
    <w:rsid w:val="007C4351"/>
    <w:rsid w:val="007C5466"/>
    <w:rsid w:val="007C6673"/>
    <w:rsid w:val="007C6931"/>
    <w:rsid w:val="007C6AD3"/>
    <w:rsid w:val="007C7AF7"/>
    <w:rsid w:val="007D1BD9"/>
    <w:rsid w:val="007D26B4"/>
    <w:rsid w:val="007D39B5"/>
    <w:rsid w:val="007D4585"/>
    <w:rsid w:val="007D5737"/>
    <w:rsid w:val="007D765E"/>
    <w:rsid w:val="007E1CBB"/>
    <w:rsid w:val="007E1D69"/>
    <w:rsid w:val="007E1DFE"/>
    <w:rsid w:val="007E6961"/>
    <w:rsid w:val="007F2C97"/>
    <w:rsid w:val="007F3B05"/>
    <w:rsid w:val="007F454E"/>
    <w:rsid w:val="007F51A7"/>
    <w:rsid w:val="00802C94"/>
    <w:rsid w:val="008030D1"/>
    <w:rsid w:val="00805FE0"/>
    <w:rsid w:val="00810433"/>
    <w:rsid w:val="00817EB5"/>
    <w:rsid w:val="00820232"/>
    <w:rsid w:val="0082052F"/>
    <w:rsid w:val="00821834"/>
    <w:rsid w:val="0082394A"/>
    <w:rsid w:val="0082773D"/>
    <w:rsid w:val="008303AC"/>
    <w:rsid w:val="00834974"/>
    <w:rsid w:val="00844424"/>
    <w:rsid w:val="00844595"/>
    <w:rsid w:val="00844C42"/>
    <w:rsid w:val="00846AB7"/>
    <w:rsid w:val="00846C02"/>
    <w:rsid w:val="00846FE6"/>
    <w:rsid w:val="0084735C"/>
    <w:rsid w:val="00850A8D"/>
    <w:rsid w:val="00851710"/>
    <w:rsid w:val="00856AFC"/>
    <w:rsid w:val="008610A3"/>
    <w:rsid w:val="008637A1"/>
    <w:rsid w:val="00866D76"/>
    <w:rsid w:val="00871961"/>
    <w:rsid w:val="00873B53"/>
    <w:rsid w:val="00875D11"/>
    <w:rsid w:val="00876229"/>
    <w:rsid w:val="008765A9"/>
    <w:rsid w:val="008821C6"/>
    <w:rsid w:val="00885FA7"/>
    <w:rsid w:val="00886E3E"/>
    <w:rsid w:val="00887C6C"/>
    <w:rsid w:val="00892745"/>
    <w:rsid w:val="008A6896"/>
    <w:rsid w:val="008B477F"/>
    <w:rsid w:val="008B6276"/>
    <w:rsid w:val="008C0CE5"/>
    <w:rsid w:val="008C2EE6"/>
    <w:rsid w:val="008C37F9"/>
    <w:rsid w:val="008C3DE0"/>
    <w:rsid w:val="008C449F"/>
    <w:rsid w:val="008C4D53"/>
    <w:rsid w:val="008C6A8E"/>
    <w:rsid w:val="008C76FD"/>
    <w:rsid w:val="008D20D6"/>
    <w:rsid w:val="008D4330"/>
    <w:rsid w:val="008D49AE"/>
    <w:rsid w:val="008D4FBE"/>
    <w:rsid w:val="008D63A2"/>
    <w:rsid w:val="008D7C92"/>
    <w:rsid w:val="008E1196"/>
    <w:rsid w:val="008E3C7A"/>
    <w:rsid w:val="008F032F"/>
    <w:rsid w:val="008F3DC3"/>
    <w:rsid w:val="008F5FD9"/>
    <w:rsid w:val="00904D8C"/>
    <w:rsid w:val="00905BF8"/>
    <w:rsid w:val="00906103"/>
    <w:rsid w:val="009148E2"/>
    <w:rsid w:val="009150BB"/>
    <w:rsid w:val="0091783C"/>
    <w:rsid w:val="00920E8D"/>
    <w:rsid w:val="0092374C"/>
    <w:rsid w:val="00931E08"/>
    <w:rsid w:val="0094147D"/>
    <w:rsid w:val="00944041"/>
    <w:rsid w:val="00952563"/>
    <w:rsid w:val="00954BA5"/>
    <w:rsid w:val="009570EC"/>
    <w:rsid w:val="00960CB1"/>
    <w:rsid w:val="00960CDD"/>
    <w:rsid w:val="00960CEA"/>
    <w:rsid w:val="0096240D"/>
    <w:rsid w:val="009657B0"/>
    <w:rsid w:val="00965A8B"/>
    <w:rsid w:val="009724CE"/>
    <w:rsid w:val="00972BDF"/>
    <w:rsid w:val="0097362A"/>
    <w:rsid w:val="00974911"/>
    <w:rsid w:val="00975F8A"/>
    <w:rsid w:val="0097677F"/>
    <w:rsid w:val="009803EA"/>
    <w:rsid w:val="0098095D"/>
    <w:rsid w:val="009827C7"/>
    <w:rsid w:val="00982D44"/>
    <w:rsid w:val="00984E5D"/>
    <w:rsid w:val="0098702F"/>
    <w:rsid w:val="00993A58"/>
    <w:rsid w:val="009A07FC"/>
    <w:rsid w:val="009A1635"/>
    <w:rsid w:val="009A25DB"/>
    <w:rsid w:val="009A2A26"/>
    <w:rsid w:val="009B0D57"/>
    <w:rsid w:val="009B45DC"/>
    <w:rsid w:val="009B4730"/>
    <w:rsid w:val="009B59AC"/>
    <w:rsid w:val="009B67CD"/>
    <w:rsid w:val="009B6FE2"/>
    <w:rsid w:val="009B7D81"/>
    <w:rsid w:val="009C0752"/>
    <w:rsid w:val="009D1573"/>
    <w:rsid w:val="009D188A"/>
    <w:rsid w:val="009D2595"/>
    <w:rsid w:val="009D2606"/>
    <w:rsid w:val="009D575D"/>
    <w:rsid w:val="009D6F81"/>
    <w:rsid w:val="009D70BB"/>
    <w:rsid w:val="009D78C3"/>
    <w:rsid w:val="009E0EBA"/>
    <w:rsid w:val="009E374F"/>
    <w:rsid w:val="009E4624"/>
    <w:rsid w:val="009E5AD1"/>
    <w:rsid w:val="009E5CCA"/>
    <w:rsid w:val="009F1C4B"/>
    <w:rsid w:val="009F2CB1"/>
    <w:rsid w:val="009F4CCA"/>
    <w:rsid w:val="009F7F39"/>
    <w:rsid w:val="00A03159"/>
    <w:rsid w:val="00A16381"/>
    <w:rsid w:val="00A20742"/>
    <w:rsid w:val="00A214D1"/>
    <w:rsid w:val="00A226F0"/>
    <w:rsid w:val="00A22FC7"/>
    <w:rsid w:val="00A237A9"/>
    <w:rsid w:val="00A246F6"/>
    <w:rsid w:val="00A24E9D"/>
    <w:rsid w:val="00A27486"/>
    <w:rsid w:val="00A27A88"/>
    <w:rsid w:val="00A316DF"/>
    <w:rsid w:val="00A322F7"/>
    <w:rsid w:val="00A33336"/>
    <w:rsid w:val="00A33448"/>
    <w:rsid w:val="00A34B52"/>
    <w:rsid w:val="00A350AB"/>
    <w:rsid w:val="00A353D6"/>
    <w:rsid w:val="00A372F6"/>
    <w:rsid w:val="00A4035F"/>
    <w:rsid w:val="00A42033"/>
    <w:rsid w:val="00A42866"/>
    <w:rsid w:val="00A468E7"/>
    <w:rsid w:val="00A478B6"/>
    <w:rsid w:val="00A53958"/>
    <w:rsid w:val="00A55C4D"/>
    <w:rsid w:val="00A5722D"/>
    <w:rsid w:val="00A64144"/>
    <w:rsid w:val="00A71A9B"/>
    <w:rsid w:val="00A724D1"/>
    <w:rsid w:val="00A731CC"/>
    <w:rsid w:val="00A7552D"/>
    <w:rsid w:val="00A80F0C"/>
    <w:rsid w:val="00A82C41"/>
    <w:rsid w:val="00A901F8"/>
    <w:rsid w:val="00A90570"/>
    <w:rsid w:val="00A92213"/>
    <w:rsid w:val="00A92DF1"/>
    <w:rsid w:val="00A95449"/>
    <w:rsid w:val="00A96112"/>
    <w:rsid w:val="00A97C17"/>
    <w:rsid w:val="00AA00C0"/>
    <w:rsid w:val="00AA0EAB"/>
    <w:rsid w:val="00AA19F5"/>
    <w:rsid w:val="00AA2078"/>
    <w:rsid w:val="00AA2CF0"/>
    <w:rsid w:val="00AA2D55"/>
    <w:rsid w:val="00AA434E"/>
    <w:rsid w:val="00AA7547"/>
    <w:rsid w:val="00AB17D8"/>
    <w:rsid w:val="00AB27D7"/>
    <w:rsid w:val="00AB3F8C"/>
    <w:rsid w:val="00AB45E8"/>
    <w:rsid w:val="00AB72C5"/>
    <w:rsid w:val="00AC1482"/>
    <w:rsid w:val="00AC3882"/>
    <w:rsid w:val="00AC72B3"/>
    <w:rsid w:val="00AD0EC6"/>
    <w:rsid w:val="00AD19CB"/>
    <w:rsid w:val="00AD325F"/>
    <w:rsid w:val="00AD34C8"/>
    <w:rsid w:val="00AD4AFD"/>
    <w:rsid w:val="00AD50B8"/>
    <w:rsid w:val="00AD6112"/>
    <w:rsid w:val="00AD68AF"/>
    <w:rsid w:val="00AE0DF9"/>
    <w:rsid w:val="00AE2328"/>
    <w:rsid w:val="00AE7AA1"/>
    <w:rsid w:val="00AF3B46"/>
    <w:rsid w:val="00AF43BE"/>
    <w:rsid w:val="00AF4FAD"/>
    <w:rsid w:val="00AF5172"/>
    <w:rsid w:val="00AF76BB"/>
    <w:rsid w:val="00AF7E63"/>
    <w:rsid w:val="00AF7F6B"/>
    <w:rsid w:val="00B00BE6"/>
    <w:rsid w:val="00B0323B"/>
    <w:rsid w:val="00B03FCA"/>
    <w:rsid w:val="00B049C7"/>
    <w:rsid w:val="00B106D7"/>
    <w:rsid w:val="00B10DDC"/>
    <w:rsid w:val="00B134E4"/>
    <w:rsid w:val="00B15184"/>
    <w:rsid w:val="00B15ED2"/>
    <w:rsid w:val="00B15F03"/>
    <w:rsid w:val="00B2193C"/>
    <w:rsid w:val="00B22758"/>
    <w:rsid w:val="00B23DAE"/>
    <w:rsid w:val="00B23F2C"/>
    <w:rsid w:val="00B254E0"/>
    <w:rsid w:val="00B26140"/>
    <w:rsid w:val="00B26788"/>
    <w:rsid w:val="00B31B07"/>
    <w:rsid w:val="00B37E98"/>
    <w:rsid w:val="00B4331C"/>
    <w:rsid w:val="00B438B5"/>
    <w:rsid w:val="00B4571E"/>
    <w:rsid w:val="00B46A27"/>
    <w:rsid w:val="00B46BCC"/>
    <w:rsid w:val="00B474EB"/>
    <w:rsid w:val="00B51C31"/>
    <w:rsid w:val="00B52CF3"/>
    <w:rsid w:val="00B60DFB"/>
    <w:rsid w:val="00B62BD5"/>
    <w:rsid w:val="00B62CF7"/>
    <w:rsid w:val="00B6519D"/>
    <w:rsid w:val="00B66BFB"/>
    <w:rsid w:val="00B670DF"/>
    <w:rsid w:val="00B72183"/>
    <w:rsid w:val="00B72544"/>
    <w:rsid w:val="00B73D48"/>
    <w:rsid w:val="00B80391"/>
    <w:rsid w:val="00B85B99"/>
    <w:rsid w:val="00B91CC5"/>
    <w:rsid w:val="00BA0A4C"/>
    <w:rsid w:val="00BA3D35"/>
    <w:rsid w:val="00BA790E"/>
    <w:rsid w:val="00BB3260"/>
    <w:rsid w:val="00BB5FD6"/>
    <w:rsid w:val="00BB7A14"/>
    <w:rsid w:val="00BB7FB8"/>
    <w:rsid w:val="00BC23F6"/>
    <w:rsid w:val="00BC65B1"/>
    <w:rsid w:val="00BC65E6"/>
    <w:rsid w:val="00BC72B2"/>
    <w:rsid w:val="00BD257A"/>
    <w:rsid w:val="00BD39CE"/>
    <w:rsid w:val="00BD3D82"/>
    <w:rsid w:val="00BD468E"/>
    <w:rsid w:val="00BD5908"/>
    <w:rsid w:val="00BD66A2"/>
    <w:rsid w:val="00BD7845"/>
    <w:rsid w:val="00BE1724"/>
    <w:rsid w:val="00BE3540"/>
    <w:rsid w:val="00BE42A4"/>
    <w:rsid w:val="00BE4487"/>
    <w:rsid w:val="00BE6072"/>
    <w:rsid w:val="00BF012C"/>
    <w:rsid w:val="00BF0588"/>
    <w:rsid w:val="00BF0C3E"/>
    <w:rsid w:val="00BF1079"/>
    <w:rsid w:val="00BF174C"/>
    <w:rsid w:val="00BF6E7F"/>
    <w:rsid w:val="00BF712E"/>
    <w:rsid w:val="00C01C19"/>
    <w:rsid w:val="00C03AC4"/>
    <w:rsid w:val="00C03E37"/>
    <w:rsid w:val="00C05FAD"/>
    <w:rsid w:val="00C0787C"/>
    <w:rsid w:val="00C07E28"/>
    <w:rsid w:val="00C11CAB"/>
    <w:rsid w:val="00C1295C"/>
    <w:rsid w:val="00C13FA3"/>
    <w:rsid w:val="00C1587B"/>
    <w:rsid w:val="00C159AF"/>
    <w:rsid w:val="00C16A14"/>
    <w:rsid w:val="00C17CC0"/>
    <w:rsid w:val="00C17CF8"/>
    <w:rsid w:val="00C23C4E"/>
    <w:rsid w:val="00C23CDD"/>
    <w:rsid w:val="00C25A73"/>
    <w:rsid w:val="00C27B57"/>
    <w:rsid w:val="00C27C83"/>
    <w:rsid w:val="00C308D5"/>
    <w:rsid w:val="00C32493"/>
    <w:rsid w:val="00C34ED9"/>
    <w:rsid w:val="00C40227"/>
    <w:rsid w:val="00C43911"/>
    <w:rsid w:val="00C4512F"/>
    <w:rsid w:val="00C50A56"/>
    <w:rsid w:val="00C51419"/>
    <w:rsid w:val="00C51729"/>
    <w:rsid w:val="00C54631"/>
    <w:rsid w:val="00C55014"/>
    <w:rsid w:val="00C550BF"/>
    <w:rsid w:val="00C55A2B"/>
    <w:rsid w:val="00C56213"/>
    <w:rsid w:val="00C564AE"/>
    <w:rsid w:val="00C60210"/>
    <w:rsid w:val="00C6075A"/>
    <w:rsid w:val="00C617BC"/>
    <w:rsid w:val="00C635A9"/>
    <w:rsid w:val="00C711BF"/>
    <w:rsid w:val="00C73E8F"/>
    <w:rsid w:val="00C76BCE"/>
    <w:rsid w:val="00C771F9"/>
    <w:rsid w:val="00C77FCE"/>
    <w:rsid w:val="00C82F71"/>
    <w:rsid w:val="00C87450"/>
    <w:rsid w:val="00C87FBA"/>
    <w:rsid w:val="00C92389"/>
    <w:rsid w:val="00C933CC"/>
    <w:rsid w:val="00C942E8"/>
    <w:rsid w:val="00C972EF"/>
    <w:rsid w:val="00CA54DF"/>
    <w:rsid w:val="00CB406C"/>
    <w:rsid w:val="00CB4476"/>
    <w:rsid w:val="00CC17C5"/>
    <w:rsid w:val="00CC1F13"/>
    <w:rsid w:val="00CC2506"/>
    <w:rsid w:val="00CC5014"/>
    <w:rsid w:val="00CC58DF"/>
    <w:rsid w:val="00CC703E"/>
    <w:rsid w:val="00CD1017"/>
    <w:rsid w:val="00CD5903"/>
    <w:rsid w:val="00CD65A3"/>
    <w:rsid w:val="00CD7E44"/>
    <w:rsid w:val="00CE0472"/>
    <w:rsid w:val="00CE0615"/>
    <w:rsid w:val="00CE5D4A"/>
    <w:rsid w:val="00CE7675"/>
    <w:rsid w:val="00CF00DB"/>
    <w:rsid w:val="00CF1157"/>
    <w:rsid w:val="00CF26E6"/>
    <w:rsid w:val="00CF5EA6"/>
    <w:rsid w:val="00CF7D11"/>
    <w:rsid w:val="00D009F9"/>
    <w:rsid w:val="00D0334A"/>
    <w:rsid w:val="00D071F9"/>
    <w:rsid w:val="00D107DE"/>
    <w:rsid w:val="00D167D5"/>
    <w:rsid w:val="00D1799E"/>
    <w:rsid w:val="00D203A2"/>
    <w:rsid w:val="00D22983"/>
    <w:rsid w:val="00D23D71"/>
    <w:rsid w:val="00D32D9A"/>
    <w:rsid w:val="00D36695"/>
    <w:rsid w:val="00D3714D"/>
    <w:rsid w:val="00D415B3"/>
    <w:rsid w:val="00D42AD8"/>
    <w:rsid w:val="00D506B2"/>
    <w:rsid w:val="00D521CA"/>
    <w:rsid w:val="00D53F9F"/>
    <w:rsid w:val="00D576CF"/>
    <w:rsid w:val="00D62864"/>
    <w:rsid w:val="00D70239"/>
    <w:rsid w:val="00D758ED"/>
    <w:rsid w:val="00D76904"/>
    <w:rsid w:val="00D8054A"/>
    <w:rsid w:val="00D81A23"/>
    <w:rsid w:val="00D8313D"/>
    <w:rsid w:val="00D83FFE"/>
    <w:rsid w:val="00D86129"/>
    <w:rsid w:val="00D8616A"/>
    <w:rsid w:val="00D961A4"/>
    <w:rsid w:val="00D9736C"/>
    <w:rsid w:val="00DA245B"/>
    <w:rsid w:val="00DA2BC6"/>
    <w:rsid w:val="00DA36C4"/>
    <w:rsid w:val="00DA3882"/>
    <w:rsid w:val="00DA47EB"/>
    <w:rsid w:val="00DA4C39"/>
    <w:rsid w:val="00DA7B4B"/>
    <w:rsid w:val="00DB08DB"/>
    <w:rsid w:val="00DB2DB1"/>
    <w:rsid w:val="00DB38F4"/>
    <w:rsid w:val="00DB7DF5"/>
    <w:rsid w:val="00DC1D82"/>
    <w:rsid w:val="00DC7D08"/>
    <w:rsid w:val="00DD2C2E"/>
    <w:rsid w:val="00DD3F2A"/>
    <w:rsid w:val="00DD4FAE"/>
    <w:rsid w:val="00DE01B5"/>
    <w:rsid w:val="00DF0802"/>
    <w:rsid w:val="00DF1CFE"/>
    <w:rsid w:val="00DF35D1"/>
    <w:rsid w:val="00DF37FA"/>
    <w:rsid w:val="00DF7931"/>
    <w:rsid w:val="00E01A01"/>
    <w:rsid w:val="00E06070"/>
    <w:rsid w:val="00E06D28"/>
    <w:rsid w:val="00E07AB8"/>
    <w:rsid w:val="00E10872"/>
    <w:rsid w:val="00E12B20"/>
    <w:rsid w:val="00E12C20"/>
    <w:rsid w:val="00E17EC7"/>
    <w:rsid w:val="00E20D9A"/>
    <w:rsid w:val="00E23753"/>
    <w:rsid w:val="00E23FF4"/>
    <w:rsid w:val="00E257D3"/>
    <w:rsid w:val="00E268CD"/>
    <w:rsid w:val="00E2691D"/>
    <w:rsid w:val="00E273F3"/>
    <w:rsid w:val="00E27EF6"/>
    <w:rsid w:val="00E305F8"/>
    <w:rsid w:val="00E315F2"/>
    <w:rsid w:val="00E31B70"/>
    <w:rsid w:val="00E37DF4"/>
    <w:rsid w:val="00E42494"/>
    <w:rsid w:val="00E42BC8"/>
    <w:rsid w:val="00E46B7F"/>
    <w:rsid w:val="00E4707B"/>
    <w:rsid w:val="00E47E94"/>
    <w:rsid w:val="00E522B7"/>
    <w:rsid w:val="00E538B4"/>
    <w:rsid w:val="00E55ECF"/>
    <w:rsid w:val="00E56346"/>
    <w:rsid w:val="00E60936"/>
    <w:rsid w:val="00E61CD6"/>
    <w:rsid w:val="00E64354"/>
    <w:rsid w:val="00E67D2E"/>
    <w:rsid w:val="00E67E31"/>
    <w:rsid w:val="00E71B77"/>
    <w:rsid w:val="00E77404"/>
    <w:rsid w:val="00E77DC5"/>
    <w:rsid w:val="00E8112A"/>
    <w:rsid w:val="00E840F5"/>
    <w:rsid w:val="00E843D9"/>
    <w:rsid w:val="00E85A58"/>
    <w:rsid w:val="00E85B41"/>
    <w:rsid w:val="00E86D42"/>
    <w:rsid w:val="00E917E9"/>
    <w:rsid w:val="00E93FDA"/>
    <w:rsid w:val="00E955B3"/>
    <w:rsid w:val="00E96D05"/>
    <w:rsid w:val="00E97DF0"/>
    <w:rsid w:val="00EA08E7"/>
    <w:rsid w:val="00EA0912"/>
    <w:rsid w:val="00EA70EA"/>
    <w:rsid w:val="00EA739E"/>
    <w:rsid w:val="00EB1714"/>
    <w:rsid w:val="00EB5C24"/>
    <w:rsid w:val="00EC3CA0"/>
    <w:rsid w:val="00EC3E61"/>
    <w:rsid w:val="00EC6E31"/>
    <w:rsid w:val="00ED0994"/>
    <w:rsid w:val="00ED2F04"/>
    <w:rsid w:val="00ED5DC2"/>
    <w:rsid w:val="00ED618F"/>
    <w:rsid w:val="00ED6875"/>
    <w:rsid w:val="00EE447D"/>
    <w:rsid w:val="00EF2F55"/>
    <w:rsid w:val="00EF3C2D"/>
    <w:rsid w:val="00F04AA4"/>
    <w:rsid w:val="00F067DA"/>
    <w:rsid w:val="00F11420"/>
    <w:rsid w:val="00F12CFF"/>
    <w:rsid w:val="00F14082"/>
    <w:rsid w:val="00F14CE0"/>
    <w:rsid w:val="00F15113"/>
    <w:rsid w:val="00F208C5"/>
    <w:rsid w:val="00F2101D"/>
    <w:rsid w:val="00F22020"/>
    <w:rsid w:val="00F222FF"/>
    <w:rsid w:val="00F273C2"/>
    <w:rsid w:val="00F27E18"/>
    <w:rsid w:val="00F33218"/>
    <w:rsid w:val="00F34EFE"/>
    <w:rsid w:val="00F35011"/>
    <w:rsid w:val="00F36671"/>
    <w:rsid w:val="00F40ABE"/>
    <w:rsid w:val="00F453C9"/>
    <w:rsid w:val="00F470A5"/>
    <w:rsid w:val="00F51DF6"/>
    <w:rsid w:val="00F537E5"/>
    <w:rsid w:val="00F53863"/>
    <w:rsid w:val="00F56A30"/>
    <w:rsid w:val="00F60F00"/>
    <w:rsid w:val="00F62698"/>
    <w:rsid w:val="00F63A58"/>
    <w:rsid w:val="00F67A75"/>
    <w:rsid w:val="00F77FA5"/>
    <w:rsid w:val="00F82C17"/>
    <w:rsid w:val="00F82EDF"/>
    <w:rsid w:val="00F841C2"/>
    <w:rsid w:val="00F87A4A"/>
    <w:rsid w:val="00F90BBA"/>
    <w:rsid w:val="00F947CA"/>
    <w:rsid w:val="00F9525C"/>
    <w:rsid w:val="00F97437"/>
    <w:rsid w:val="00FA3B1C"/>
    <w:rsid w:val="00FA4D47"/>
    <w:rsid w:val="00FA5871"/>
    <w:rsid w:val="00FA5D67"/>
    <w:rsid w:val="00FA5DCB"/>
    <w:rsid w:val="00FA63B2"/>
    <w:rsid w:val="00FA7219"/>
    <w:rsid w:val="00FB1455"/>
    <w:rsid w:val="00FB1C26"/>
    <w:rsid w:val="00FB21CF"/>
    <w:rsid w:val="00FB69F6"/>
    <w:rsid w:val="00FC3EFE"/>
    <w:rsid w:val="00FC40D8"/>
    <w:rsid w:val="00FC45B4"/>
    <w:rsid w:val="00FC61B1"/>
    <w:rsid w:val="00FC645C"/>
    <w:rsid w:val="00FC66B0"/>
    <w:rsid w:val="00FD35CE"/>
    <w:rsid w:val="00FE083E"/>
    <w:rsid w:val="00FE0BCF"/>
    <w:rsid w:val="00FE1154"/>
    <w:rsid w:val="00FE1F4D"/>
    <w:rsid w:val="00FF30BA"/>
    <w:rsid w:val="00FF3D5F"/>
    <w:rsid w:val="00FF3E9A"/>
    <w:rsid w:val="00FF538E"/>
    <w:rsid w:val="00FF5641"/>
    <w:rsid w:val="00FF62BB"/>
    <w:rsid w:val="00FF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D9B35A"/>
  <w15:chartTrackingRefBased/>
  <w15:docId w15:val="{13DD9BB1-7E85-4AFE-AD9B-3C6E9926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6914"/>
    <w:rPr>
      <w:sz w:val="24"/>
      <w:lang w:val="es-ES_tradnl" w:eastAsia="es-ES_tradnl"/>
    </w:rPr>
  </w:style>
  <w:style w:type="paragraph" w:styleId="Ttulo1">
    <w:name w:val="heading 1"/>
    <w:basedOn w:val="Normal"/>
    <w:next w:val="Normal"/>
    <w:qFormat/>
    <w:pPr>
      <w:spacing w:before="240"/>
      <w:outlineLvl w:val="0"/>
    </w:pPr>
    <w:rPr>
      <w:rFonts w:ascii="Arial" w:hAnsi="Arial"/>
      <w:b/>
      <w:u w:val="single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14"/>
    </w:rPr>
  </w:style>
  <w:style w:type="paragraph" w:styleId="Ttulo3">
    <w:name w:val="heading 3"/>
    <w:basedOn w:val="Normal"/>
    <w:next w:val="Normal"/>
    <w:qFormat/>
    <w:pPr>
      <w:keepNext/>
      <w:spacing w:before="20"/>
      <w:outlineLvl w:val="2"/>
    </w:pPr>
    <w:rPr>
      <w:rFonts w:ascii="Arial" w:hAnsi="Arial"/>
      <w:i/>
      <w:sz w:val="13"/>
    </w:rPr>
  </w:style>
  <w:style w:type="paragraph" w:styleId="Ttulo4">
    <w:name w:val="heading 4"/>
    <w:basedOn w:val="Normal"/>
    <w:next w:val="Normal"/>
    <w:qFormat/>
    <w:pPr>
      <w:keepNext/>
      <w:spacing w:before="35"/>
      <w:outlineLvl w:val="3"/>
    </w:pPr>
    <w:rPr>
      <w:rFonts w:ascii="Arial" w:hAnsi="Arial"/>
      <w:i/>
      <w:sz w:val="14"/>
    </w:rPr>
  </w:style>
  <w:style w:type="paragraph" w:styleId="Ttulo5">
    <w:name w:val="heading 5"/>
    <w:basedOn w:val="Normal"/>
    <w:next w:val="Normal"/>
    <w:qFormat/>
    <w:rsid w:val="001B02D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semiHidden/>
    <w:rPr>
      <w:sz w:val="16"/>
    </w:rPr>
  </w:style>
  <w:style w:type="paragraph" w:styleId="Textocomentario">
    <w:name w:val="annotation text"/>
    <w:basedOn w:val="Normal"/>
    <w:link w:val="TextocomentarioCar"/>
    <w:semiHidden/>
    <w:rPr>
      <w:sz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819"/>
        <w:tab w:val="right" w:pos="9071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819"/>
        <w:tab w:val="right" w:pos="9071"/>
      </w:tabs>
    </w:pPr>
  </w:style>
  <w:style w:type="paragraph" w:customStyle="1" w:styleId="Destinatario">
    <w:name w:val="Destinatario"/>
    <w:basedOn w:val="Normal"/>
    <w:pPr>
      <w:ind w:left="4253"/>
    </w:pPr>
  </w:style>
  <w:style w:type="paragraph" w:customStyle="1" w:styleId="Subparrafo1">
    <w:name w:val="Subparrafo1"/>
    <w:basedOn w:val="Normal"/>
    <w:pPr>
      <w:ind w:left="284" w:hanging="142"/>
    </w:pPr>
  </w:style>
  <w:style w:type="paragraph" w:customStyle="1" w:styleId="Titulo">
    <w:name w:val="Titulo"/>
    <w:basedOn w:val="Normal"/>
    <w:pPr>
      <w:jc w:val="center"/>
    </w:pPr>
    <w:rPr>
      <w:b/>
      <w:sz w:val="30"/>
    </w:rPr>
  </w:style>
  <w:style w:type="paragraph" w:styleId="Textodeglobo">
    <w:name w:val="Balloon Text"/>
    <w:basedOn w:val="Normal"/>
    <w:semiHidden/>
    <w:rsid w:val="00044D3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link w:val="PrrafodelistaCar"/>
    <w:uiPriority w:val="34"/>
    <w:qFormat/>
    <w:rsid w:val="006924CE"/>
    <w:pPr>
      <w:ind w:left="720"/>
    </w:pPr>
    <w:rPr>
      <w:rFonts w:ascii="Calibri" w:eastAsia="Calibri" w:hAnsi="Calibri" w:cs="Calibri"/>
      <w:sz w:val="22"/>
      <w:szCs w:val="22"/>
      <w:lang w:val="es-ES" w:eastAsia="en-US"/>
    </w:rPr>
  </w:style>
  <w:style w:type="character" w:customStyle="1" w:styleId="PiedepginaCar">
    <w:name w:val="Pie de página Car"/>
    <w:link w:val="Piedepgina"/>
    <w:uiPriority w:val="99"/>
    <w:rsid w:val="00A350AB"/>
    <w:rPr>
      <w:sz w:val="24"/>
      <w:lang w:val="es-ES_tradnl" w:eastAsia="es-ES_tradnl"/>
    </w:rPr>
  </w:style>
  <w:style w:type="table" w:styleId="Tablaconcuadrcula">
    <w:name w:val="Table Grid"/>
    <w:basedOn w:val="Tablanormal"/>
    <w:uiPriority w:val="39"/>
    <w:rsid w:val="00C32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F3501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4A5E1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FE1F4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8D43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63A58"/>
    <w:pPr>
      <w:spacing w:before="100" w:beforeAutospacing="1" w:after="100" w:afterAutospacing="1"/>
    </w:pPr>
    <w:rPr>
      <w:szCs w:val="24"/>
      <w:lang w:val="es-ES" w:eastAsia="es-ES"/>
    </w:rPr>
  </w:style>
  <w:style w:type="character" w:styleId="Hipervnculo">
    <w:name w:val="Hyperlink"/>
    <w:uiPriority w:val="99"/>
    <w:unhideWhenUsed/>
    <w:rsid w:val="00F63A58"/>
    <w:rPr>
      <w:color w:val="0000FF"/>
      <w:u w:val="single"/>
    </w:rPr>
  </w:style>
  <w:style w:type="character" w:styleId="Textoennegrita">
    <w:name w:val="Strong"/>
    <w:uiPriority w:val="22"/>
    <w:qFormat/>
    <w:rsid w:val="00F63A58"/>
    <w:rPr>
      <w:b/>
      <w:bCs/>
    </w:rPr>
  </w:style>
  <w:style w:type="character" w:customStyle="1" w:styleId="EncabezadoCar">
    <w:name w:val="Encabezado Car"/>
    <w:link w:val="Encabezado"/>
    <w:uiPriority w:val="99"/>
    <w:rsid w:val="009D2606"/>
    <w:rPr>
      <w:sz w:val="24"/>
      <w:lang w:val="es-ES_tradnl" w:eastAsia="es-ES_tradnl"/>
    </w:rPr>
  </w:style>
  <w:style w:type="character" w:customStyle="1" w:styleId="PrrafodelistaCar">
    <w:name w:val="Párrafo de lista Car"/>
    <w:link w:val="Prrafodelista"/>
    <w:uiPriority w:val="34"/>
    <w:locked/>
    <w:rsid w:val="00B670DF"/>
    <w:rPr>
      <w:rFonts w:ascii="Calibri" w:eastAsia="Calibri" w:hAnsi="Calibri" w:cs="Calibri"/>
      <w:sz w:val="22"/>
      <w:szCs w:val="22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80929"/>
    <w:rPr>
      <w:b/>
      <w:b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280929"/>
    <w:rPr>
      <w:lang w:val="es-ES_tradnl" w:eastAsia="es-ES_tradnl"/>
    </w:rPr>
  </w:style>
  <w:style w:type="character" w:customStyle="1" w:styleId="AsuntodelcomentarioCar">
    <w:name w:val="Asunto del comentario Car"/>
    <w:basedOn w:val="TextocomentarioCar"/>
    <w:link w:val="Asuntodelcomentario"/>
    <w:rsid w:val="00280929"/>
    <w:rPr>
      <w:b/>
      <w:bCs/>
      <w:lang w:val="es-ES_tradnl" w:eastAsia="es-ES_tradnl"/>
    </w:rPr>
  </w:style>
  <w:style w:type="paragraph" w:styleId="Revisin">
    <w:name w:val="Revision"/>
    <w:hidden/>
    <w:uiPriority w:val="99"/>
    <w:semiHidden/>
    <w:rsid w:val="002623E4"/>
    <w:rPr>
      <w:sz w:val="24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7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jpeg"/><Relationship Id="rId1" Type="http://schemas.openxmlformats.org/officeDocument/2006/relationships/image" Target="media/image3.emf"/><Relationship Id="rId4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soffice\Plantillas\dpt\energia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44B8C7843BFE24CAA99ED7E4046CF1E" ma:contentTypeVersion="16" ma:contentTypeDescription="Crear nuevo documento." ma:contentTypeScope="" ma:versionID="ea0dcc6b13bdcb24de05a349832c3d00">
  <xsd:schema xmlns:xsd="http://www.w3.org/2001/XMLSchema" xmlns:xs="http://www.w3.org/2001/XMLSchema" xmlns:p="http://schemas.microsoft.com/office/2006/metadata/properties" xmlns:ns2="00e5643f-b62c-49c3-8479-09d62e528762" xmlns:ns3="a6836d45-80b0-46f3-ad91-2032a172c22b" targetNamespace="http://schemas.microsoft.com/office/2006/metadata/properties" ma:root="true" ma:fieldsID="84e84b27172238f63e70d7d339839d3c" ns2:_="" ns3:_="">
    <xsd:import namespace="00e5643f-b62c-49c3-8479-09d62e528762"/>
    <xsd:import namespace="a6836d45-80b0-46f3-ad91-2032a172c22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e5643f-b62c-49c3-8479-09d62e5287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50026f1-33a7-4684-823e-74fc6a86fcd2}" ma:internalName="TaxCatchAll" ma:showField="CatchAllData" ma:web="00e5643f-b62c-49c3-8479-09d62e5287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36d45-80b0-46f3-ad91-2032a172c2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fa8f1675-4633-43c4-bc64-9b04084fe3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836d45-80b0-46f3-ad91-2032a172c22b">
      <Terms xmlns="http://schemas.microsoft.com/office/infopath/2007/PartnerControls"/>
    </lcf76f155ced4ddcb4097134ff3c332f>
    <TaxCatchAll xmlns="00e5643f-b62c-49c3-8479-09d62e52876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AD90E3-9EAB-4446-B5D7-553C06772E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387DF02-89FE-49E7-BB10-0BA6B1388B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e5643f-b62c-49c3-8479-09d62e528762"/>
    <ds:schemaRef ds:uri="a6836d45-80b0-46f3-ad91-2032a172c2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BCCFFA-C797-438A-BD20-7FC95BB60AE8}">
  <ds:schemaRefs>
    <ds:schemaRef ds:uri="http://schemas.microsoft.com/office/2006/metadata/properties"/>
    <ds:schemaRef ds:uri="http://schemas.microsoft.com/office/infopath/2007/PartnerControls"/>
    <ds:schemaRef ds:uri="a6836d45-80b0-46f3-ad91-2032a172c22b"/>
    <ds:schemaRef ds:uri="00e5643f-b62c-49c3-8479-09d62e528762"/>
  </ds:schemaRefs>
</ds:datastoreItem>
</file>

<file path=customXml/itemProps4.xml><?xml version="1.0" encoding="utf-8"?>
<ds:datastoreItem xmlns:ds="http://schemas.openxmlformats.org/officeDocument/2006/customXml" ds:itemID="{19A9A605-6E26-46BC-ADC1-51B3FB0949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energia2</Template>
  <TotalTime>26</TotalTime>
  <Pages>5</Pages>
  <Words>727</Words>
  <Characters>4159</Characters>
  <Application>Microsoft Office Word</Application>
  <DocSecurity>0</DocSecurity>
  <Lines>189</Lines>
  <Paragraphs>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normalizada para WORD</vt:lpstr>
    </vt:vector>
  </TitlesOfParts>
  <Company>EJIE</Company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normalizada para WORD</dc:title>
  <dc:subject/>
  <dc:creator>COMERCIO</dc:creator>
  <cp:keywords/>
  <cp:lastModifiedBy>Julen Rodríguez Ahedo</cp:lastModifiedBy>
  <cp:revision>17</cp:revision>
  <cp:lastPrinted>2025-12-15T08:49:00Z</cp:lastPrinted>
  <dcterms:created xsi:type="dcterms:W3CDTF">2025-12-15T08:48:00Z</dcterms:created>
  <dcterms:modified xsi:type="dcterms:W3CDTF">2025-12-15T10:33:00Z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0x010100E44B8C7843BFE24CAA99ED7E4046CF1E</vt:lpwstr>
  </property>
  <property fmtid="{D5CDD505-2E9C-101B-9397-08002B2CF9AE}" pid="3" name="MediaServiceImageTags">
    <vt:lpwstr/>
  </property>
</Properties>
</file>