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BD012" w14:textId="77777777" w:rsidR="00FE083E" w:rsidRDefault="00FE083E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640B20E" w14:textId="7DED1625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303F770" w14:textId="4C1CED4E" w:rsidR="001F5E24" w:rsidRPr="00AA1E98" w:rsidRDefault="0084181A" w:rsidP="00BB3260">
      <w:pPr>
        <w:jc w:val="center"/>
        <w:rPr>
          <w:rFonts w:ascii="Calibri" w:eastAsia="Calibri" w:hAnsi="Calibri" w:cs="Calibri"/>
          <w:b/>
          <w:color w:val="244061"/>
          <w:sz w:val="32"/>
          <w:szCs w:val="32"/>
          <w:lang w:val="eu-ES" w:eastAsia="en-US"/>
        </w:rPr>
      </w:pPr>
      <w:r w:rsidRPr="00AA1E98">
        <w:rPr>
          <w:rFonts w:ascii="Calibri" w:eastAsia="Calibri" w:hAnsi="Calibri" w:cs="Calibri"/>
          <w:b/>
          <w:color w:val="244061"/>
          <w:sz w:val="32"/>
          <w:szCs w:val="32"/>
          <w:lang w:val="eu-ES" w:eastAsia="en-US"/>
        </w:rPr>
        <w:t xml:space="preserve">TURISMO-ESTABLEZIMENDUETARAKO EKIPAMENDUA BERRITZEKO INBERTSIOETARAKO ETA SEKTORE HORRI LOTUTAKO BESTE JARDUERA EKONOMIKO BATZUETARAKO LAGUNTZA-PROGRAMAK EZARRITAKO BALDINTZAK BETETZEN DIRELA </w:t>
      </w:r>
      <w:r w:rsidRPr="00AA1E98">
        <w:rPr>
          <w:rFonts w:ascii="Calibri" w:eastAsia="Calibri" w:hAnsi="Calibri" w:cs="Calibri"/>
          <w:b/>
          <w:color w:val="244061"/>
          <w:sz w:val="32"/>
          <w:szCs w:val="32"/>
          <w:lang w:val="eu-ES" w:eastAsia="en-US"/>
        </w:rPr>
        <w:br/>
        <w:t xml:space="preserve"> JUSTIFIKATZEKO MEMORIA TEKNIKOA SUSPERTZE, ERALDATZE ETA ERRESILIENTZIA PLANAREN BARRUAN EUROPAR BATASUNAK FINANTZATUA – </w:t>
      </w:r>
      <w:proofErr w:type="spellStart"/>
      <w:r w:rsidRPr="00AA1E98">
        <w:rPr>
          <w:rFonts w:ascii="Calibri" w:eastAsia="Calibri" w:hAnsi="Calibri" w:cs="Calibri"/>
          <w:b/>
          <w:color w:val="244061"/>
          <w:sz w:val="32"/>
          <w:szCs w:val="32"/>
          <w:lang w:val="eu-ES" w:eastAsia="en-US"/>
        </w:rPr>
        <w:t>NEXTGENERATIONEU</w:t>
      </w:r>
      <w:proofErr w:type="spellEnd"/>
    </w:p>
    <w:p w14:paraId="60C6CB5D" w14:textId="77777777" w:rsidR="001F5E24" w:rsidRPr="00AA1E98" w:rsidRDefault="001F5E24" w:rsidP="00BB3260">
      <w:pPr>
        <w:jc w:val="center"/>
        <w:rPr>
          <w:rFonts w:ascii="Calibri" w:hAnsi="Calibri" w:cs="Calibri"/>
          <w:sz w:val="20"/>
          <w:lang w:val="eu-ES"/>
        </w:rPr>
      </w:pPr>
    </w:p>
    <w:p w14:paraId="3FEFCB92" w14:textId="77777777" w:rsidR="00BE5F38" w:rsidRDefault="00BE5F38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1E3E796" w14:textId="77777777" w:rsidR="006703FF" w:rsidRDefault="006703FF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2D35A24B" w14:textId="77777777" w:rsidR="006703FF" w:rsidRDefault="006703FF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708E021" w14:textId="77777777" w:rsidR="00BE5F38" w:rsidRDefault="00BE5F38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312AB899" w14:textId="77777777" w:rsidR="00BE5F38" w:rsidRDefault="00BE5F38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97F6E93" w14:textId="77777777" w:rsidR="00BE5F38" w:rsidRDefault="00BE5F38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0ED1166" w14:textId="77777777" w:rsidR="00BE5F38" w:rsidRDefault="00BE5F38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1DB543C" w14:textId="460DA468" w:rsidR="009D2606" w:rsidRDefault="009F7F39" w:rsidP="00BB3260">
      <w:pPr>
        <w:jc w:val="center"/>
        <w:rPr>
          <w:rFonts w:ascii="Calibri" w:hAnsi="Calibri" w:cs="Calibri"/>
          <w:sz w:val="20"/>
          <w:lang w:val="es-ES"/>
        </w:rPr>
      </w:pPr>
      <w:r w:rsidRPr="009F7F39">
        <w:rPr>
          <w:rFonts w:ascii="Calibri" w:hAnsi="Calibri" w:cs="Calibri"/>
          <w:noProof/>
          <w:sz w:val="20"/>
          <w:lang w:val="es-ES" w:eastAsia="es-ES"/>
        </w:rPr>
        <w:drawing>
          <wp:inline distT="0" distB="0" distL="0" distR="0" wp14:anchorId="7221BF1D" wp14:editId="159E8D00">
            <wp:extent cx="1647825" cy="18859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4458" r="16064" b="34616"/>
                    <a:stretch/>
                  </pic:blipFill>
                  <pic:spPr bwMode="auto">
                    <a:xfrm>
                      <a:off x="0" y="0"/>
                      <a:ext cx="1657812" cy="189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5DE987" w14:textId="5950FE6F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160DBA00" w14:textId="4B155259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B9C2867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5CC2D8BF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7BBA7FC2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4F127CF5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19EDD5FE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644177A2" w14:textId="77777777" w:rsidR="001F5E24" w:rsidRDefault="001F5E24" w:rsidP="00BB3260">
      <w:pPr>
        <w:jc w:val="center"/>
        <w:rPr>
          <w:rFonts w:ascii="Calibri" w:hAnsi="Calibri" w:cs="Calibri"/>
          <w:sz w:val="20"/>
          <w:lang w:val="es-ES"/>
        </w:rPr>
      </w:pPr>
    </w:p>
    <w:p w14:paraId="0EF309DE" w14:textId="77777777" w:rsidR="009D2606" w:rsidRDefault="009D2606" w:rsidP="00BB3260">
      <w:pPr>
        <w:jc w:val="center"/>
        <w:rPr>
          <w:rFonts w:ascii="Calibri" w:hAnsi="Calibri" w:cs="Calibri"/>
          <w:sz w:val="20"/>
          <w:lang w:val="es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9"/>
        <w:gridCol w:w="3987"/>
        <w:gridCol w:w="850"/>
        <w:gridCol w:w="1418"/>
      </w:tblGrid>
      <w:tr w:rsidR="0012107D" w:rsidRPr="00AA1E98" w14:paraId="55E78AD6" w14:textId="77777777" w:rsidTr="00C1035B">
        <w:trPr>
          <w:trHeight w:val="313"/>
        </w:trPr>
        <w:tc>
          <w:tcPr>
            <w:tcW w:w="252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777610" w14:textId="36025EE4" w:rsidR="009D2606" w:rsidRPr="00AA1E98" w:rsidRDefault="0021487F" w:rsidP="009D2606">
            <w:pPr>
              <w:ind w:right="9"/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ONURADUNA</w:t>
            </w:r>
            <w:r w:rsidR="009D2606" w:rsidRPr="00AA1E98">
              <w:rPr>
                <w:rFonts w:ascii="Calibri" w:hAnsi="Calibri" w:cs="Calibri"/>
                <w:sz w:val="20"/>
                <w:lang w:val="eu-ES"/>
              </w:rPr>
              <w:t>:</w:t>
            </w:r>
          </w:p>
        </w:tc>
        <w:tc>
          <w:tcPr>
            <w:tcW w:w="3987" w:type="dxa"/>
            <w:tcBorders>
              <w:bottom w:val="single" w:sz="4" w:space="0" w:color="auto"/>
            </w:tcBorders>
            <w:vAlign w:val="center"/>
          </w:tcPr>
          <w:p w14:paraId="21FF1E92" w14:textId="1B9433C7" w:rsidR="009D2606" w:rsidRPr="00AA1E98" w:rsidRDefault="009D2606" w:rsidP="009D2606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4927E" w14:textId="3D90A541" w:rsidR="009D2606" w:rsidRPr="00AA1E98" w:rsidRDefault="007C693B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IFK</w:t>
            </w:r>
            <w:r w:rsidR="0007352B" w:rsidRPr="00AA1E98">
              <w:rPr>
                <w:rFonts w:ascii="Calibri" w:hAnsi="Calibri" w:cs="Calibri"/>
                <w:sz w:val="20"/>
                <w:lang w:val="eu-ES"/>
              </w:rPr>
              <w:t>/</w:t>
            </w:r>
            <w:r w:rsidR="009D2606" w:rsidRPr="00AA1E98">
              <w:rPr>
                <w:rFonts w:ascii="Calibri" w:hAnsi="Calibri" w:cs="Calibri"/>
                <w:sz w:val="20"/>
                <w:lang w:val="eu-ES"/>
              </w:rPr>
              <w:t>: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34F92AB1" w14:textId="05BCA7F7" w:rsidR="009D2606" w:rsidRPr="00AA1E98" w:rsidRDefault="009D2606" w:rsidP="009D2606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</w:tr>
    </w:tbl>
    <w:p w14:paraId="0691092E" w14:textId="77777777" w:rsidR="007E1D69" w:rsidRPr="00AA1E98" w:rsidRDefault="007E1D69" w:rsidP="00BB3260">
      <w:pPr>
        <w:jc w:val="center"/>
        <w:rPr>
          <w:rFonts w:ascii="Calibri" w:hAnsi="Calibri" w:cs="Calibri"/>
          <w:sz w:val="10"/>
          <w:szCs w:val="10"/>
          <w:lang w:val="eu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4111"/>
        <w:gridCol w:w="850"/>
        <w:gridCol w:w="1412"/>
      </w:tblGrid>
      <w:tr w:rsidR="001932F9" w:rsidRPr="00AA1E98" w14:paraId="55E100CA" w14:textId="77777777" w:rsidTr="00C1035B">
        <w:trPr>
          <w:trHeight w:val="276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E50B05" w14:textId="712074E5" w:rsidR="001932F9" w:rsidRPr="00AA1E98" w:rsidRDefault="00005462" w:rsidP="005A1539">
            <w:pPr>
              <w:rPr>
                <w:rFonts w:ascii="Calibri" w:hAnsi="Calibri" w:cs="Calibri"/>
                <w:sz w:val="20"/>
                <w:lang w:val="eu-ES"/>
              </w:rPr>
            </w:pPr>
            <w:bookmarkStart w:id="0" w:name="_Hlk38031799"/>
            <w:r w:rsidRPr="00AA1E98">
              <w:rPr>
                <w:rFonts w:ascii="Calibri" w:hAnsi="Calibri" w:cs="Calibri"/>
                <w:sz w:val="20"/>
                <w:lang w:val="eu-ES"/>
              </w:rPr>
              <w:t>ESPEDIENTE-ZK.: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14:paraId="30407710" w14:textId="77777777" w:rsidR="001932F9" w:rsidRPr="00AA1E98" w:rsidRDefault="001932F9" w:rsidP="009D2606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246F0A" w14:textId="05315D92" w:rsidR="001932F9" w:rsidRPr="00AA1E98" w:rsidRDefault="00B21BA8" w:rsidP="00C1035B">
            <w:pPr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EJSN</w:t>
            </w:r>
            <w:r w:rsidR="001932F9" w:rsidRPr="00AA1E98">
              <w:rPr>
                <w:rFonts w:ascii="Calibri" w:hAnsi="Calibri" w:cs="Calibri"/>
                <w:sz w:val="20"/>
                <w:lang w:val="eu-ES"/>
              </w:rPr>
              <w:t>:</w:t>
            </w: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14:paraId="42E492D0" w14:textId="31AF619C" w:rsidR="001932F9" w:rsidRPr="00AA1E98" w:rsidRDefault="001932F9" w:rsidP="009D2606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</w:tr>
      <w:bookmarkEnd w:id="0"/>
      <w:tr w:rsidR="00BD5908" w:rsidRPr="00AA1E98" w14:paraId="5A5EE912" w14:textId="77777777" w:rsidTr="00C1035B">
        <w:tc>
          <w:tcPr>
            <w:tcW w:w="2405" w:type="dxa"/>
            <w:tcBorders>
              <w:left w:val="nil"/>
              <w:right w:val="nil"/>
            </w:tcBorders>
            <w:vAlign w:val="center"/>
          </w:tcPr>
          <w:p w14:paraId="33E82D4F" w14:textId="77777777" w:rsidR="005A1539" w:rsidRPr="00AA1E98" w:rsidRDefault="005A1539" w:rsidP="00BD5908">
            <w:pPr>
              <w:jc w:val="center"/>
              <w:rPr>
                <w:rFonts w:ascii="Calibri" w:hAnsi="Calibri" w:cs="Calibri"/>
                <w:sz w:val="10"/>
                <w:szCs w:val="10"/>
                <w:lang w:val="eu-ES"/>
              </w:rPr>
            </w:pPr>
          </w:p>
        </w:tc>
        <w:tc>
          <w:tcPr>
            <w:tcW w:w="6373" w:type="dxa"/>
            <w:gridSpan w:val="3"/>
            <w:tcBorders>
              <w:left w:val="nil"/>
              <w:right w:val="nil"/>
            </w:tcBorders>
            <w:vAlign w:val="center"/>
          </w:tcPr>
          <w:p w14:paraId="6D1F0710" w14:textId="77777777" w:rsidR="005A1539" w:rsidRPr="00AA1E98" w:rsidRDefault="005A1539" w:rsidP="00BD5908">
            <w:pPr>
              <w:jc w:val="center"/>
              <w:rPr>
                <w:rFonts w:ascii="Calibri" w:hAnsi="Calibri" w:cs="Calibri"/>
                <w:sz w:val="10"/>
                <w:szCs w:val="10"/>
                <w:lang w:val="eu-ES"/>
              </w:rPr>
            </w:pPr>
          </w:p>
        </w:tc>
      </w:tr>
      <w:tr w:rsidR="00D009F9" w:rsidRPr="00AA1E98" w14:paraId="11744E58" w14:textId="77777777" w:rsidTr="00C1035B"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66C6D89F" w14:textId="51549814" w:rsidR="00D009F9" w:rsidRPr="00AA1E98" w:rsidRDefault="007A5256" w:rsidP="00D009F9">
            <w:pPr>
              <w:rPr>
                <w:rFonts w:ascii="Calibri" w:hAnsi="Calibri" w:cs="Calibri"/>
                <w:sz w:val="20"/>
                <w:lang w:val="eu-ES"/>
              </w:rPr>
            </w:pPr>
            <w:bookmarkStart w:id="1" w:name="_Hlk38031990"/>
            <w:r w:rsidRPr="00AA1E98">
              <w:rPr>
                <w:rFonts w:ascii="Calibri" w:hAnsi="Calibri" w:cs="Calibri"/>
                <w:sz w:val="20"/>
                <w:lang w:val="eu-ES"/>
              </w:rPr>
              <w:t>PROIEKTUAREN IZENA:</w:t>
            </w:r>
          </w:p>
        </w:tc>
        <w:tc>
          <w:tcPr>
            <w:tcW w:w="6373" w:type="dxa"/>
            <w:gridSpan w:val="3"/>
            <w:vAlign w:val="center"/>
          </w:tcPr>
          <w:p w14:paraId="3061C539" w14:textId="77777777" w:rsidR="00D009F9" w:rsidRPr="00AA1E98" w:rsidRDefault="00D009F9" w:rsidP="009D2606">
            <w:pPr>
              <w:jc w:val="both"/>
              <w:rPr>
                <w:rFonts w:ascii="Calibri" w:hAnsi="Calibri" w:cs="Calibri"/>
                <w:sz w:val="20"/>
                <w:lang w:val="eu-ES"/>
              </w:rPr>
            </w:pPr>
          </w:p>
          <w:p w14:paraId="75712A65" w14:textId="50C35DC1" w:rsidR="007B0E74" w:rsidRPr="00AA1E98" w:rsidRDefault="007B0E74" w:rsidP="00104AA2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</w:tr>
      <w:bookmarkEnd w:id="1"/>
    </w:tbl>
    <w:p w14:paraId="4D050393" w14:textId="77777777" w:rsidR="007E1D69" w:rsidRPr="00AA1E98" w:rsidRDefault="007E1D69" w:rsidP="00BB3260">
      <w:pPr>
        <w:jc w:val="center"/>
        <w:rPr>
          <w:rFonts w:ascii="Calibri" w:hAnsi="Calibri" w:cs="Calibri"/>
          <w:sz w:val="10"/>
          <w:szCs w:val="10"/>
          <w:lang w:val="eu-ES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6408"/>
      </w:tblGrid>
      <w:tr w:rsidR="00BD5908" w:rsidRPr="00AA1E98" w14:paraId="36B124D5" w14:textId="77777777" w:rsidTr="00C1035B">
        <w:tc>
          <w:tcPr>
            <w:tcW w:w="2376" w:type="dxa"/>
            <w:shd w:val="clear" w:color="auto" w:fill="F2F2F2" w:themeFill="background1" w:themeFillShade="F2"/>
            <w:vAlign w:val="center"/>
          </w:tcPr>
          <w:p w14:paraId="4DBC4C32" w14:textId="61D8AE1D" w:rsidR="0066431E" w:rsidRPr="00AA1E98" w:rsidRDefault="002A79FB" w:rsidP="00C63240">
            <w:pPr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JARDUKETAREN KOKAPENA:</w:t>
            </w:r>
          </w:p>
        </w:tc>
        <w:tc>
          <w:tcPr>
            <w:tcW w:w="6408" w:type="dxa"/>
            <w:vAlign w:val="center"/>
          </w:tcPr>
          <w:p w14:paraId="4BC3EEE8" w14:textId="77777777" w:rsidR="0066431E" w:rsidRPr="00AA1E98" w:rsidRDefault="0066431E" w:rsidP="009D2606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</w:tr>
    </w:tbl>
    <w:p w14:paraId="0CB8BAEC" w14:textId="77777777" w:rsidR="007E1D69" w:rsidRPr="00AA1E98" w:rsidRDefault="007E1D69" w:rsidP="00BB3260">
      <w:pPr>
        <w:jc w:val="center"/>
        <w:rPr>
          <w:rFonts w:ascii="Calibri" w:hAnsi="Calibri" w:cs="Calibri"/>
          <w:sz w:val="20"/>
          <w:lang w:val="eu-ES"/>
        </w:rPr>
      </w:pPr>
    </w:p>
    <w:p w14:paraId="664ED23A" w14:textId="7F29C9A3" w:rsidR="007E1D69" w:rsidRPr="00AA1E98" w:rsidRDefault="007E1D69" w:rsidP="00BB3260">
      <w:pPr>
        <w:jc w:val="center"/>
        <w:rPr>
          <w:rFonts w:ascii="Calibri" w:hAnsi="Calibri" w:cs="Calibri"/>
          <w:sz w:val="20"/>
          <w:lang w:val="eu-ES"/>
        </w:rPr>
      </w:pPr>
    </w:p>
    <w:p w14:paraId="01298142" w14:textId="77777777" w:rsidR="009D2606" w:rsidRPr="00AA1E98" w:rsidRDefault="009D2606" w:rsidP="00BB3260">
      <w:pPr>
        <w:jc w:val="center"/>
        <w:rPr>
          <w:rFonts w:ascii="Calibri" w:hAnsi="Calibri" w:cs="Calibri"/>
          <w:sz w:val="20"/>
          <w:lang w:val="eu-ES"/>
        </w:rPr>
      </w:pPr>
    </w:p>
    <w:p w14:paraId="21712EE8" w14:textId="509C8406" w:rsidR="00D415B3" w:rsidRPr="00AA1E98" w:rsidRDefault="00645654" w:rsidP="00C32493">
      <w:pPr>
        <w:rPr>
          <w:rFonts w:ascii="Calibri" w:hAnsi="Calibri" w:cs="Calibri"/>
          <w:sz w:val="18"/>
          <w:szCs w:val="18"/>
          <w:lang w:val="eu-ES"/>
        </w:rPr>
      </w:pPr>
      <w:r w:rsidRPr="00AA1E98">
        <w:rPr>
          <w:rFonts w:ascii="Calibri" w:hAnsi="Calibri" w:cs="Calibri"/>
          <w:sz w:val="18"/>
          <w:szCs w:val="18"/>
          <w:lang w:val="eu-ES"/>
        </w:rPr>
        <w:t>OHARRAK</w:t>
      </w:r>
      <w:r w:rsidR="00D415B3" w:rsidRPr="00AA1E98">
        <w:rPr>
          <w:rFonts w:ascii="Calibri" w:hAnsi="Calibri" w:cs="Calibri"/>
          <w:sz w:val="18"/>
          <w:szCs w:val="18"/>
          <w:lang w:val="eu-ES"/>
        </w:rPr>
        <w:t>:</w:t>
      </w:r>
    </w:p>
    <w:p w14:paraId="07D275D4" w14:textId="0775865C" w:rsidR="0092374C" w:rsidRPr="00AA1E98" w:rsidRDefault="00C12ADF" w:rsidP="00D415B3">
      <w:pPr>
        <w:ind w:left="1418"/>
        <w:jc w:val="both"/>
        <w:rPr>
          <w:rFonts w:ascii="Calibri" w:hAnsi="Calibri" w:cs="Calibri"/>
          <w:sz w:val="18"/>
          <w:szCs w:val="18"/>
          <w:lang w:val="eu-ES"/>
        </w:rPr>
      </w:pPr>
      <w:r w:rsidRPr="00AA1E98">
        <w:rPr>
          <w:rFonts w:ascii="Calibri" w:hAnsi="Calibri" w:cs="Calibri"/>
          <w:sz w:val="18"/>
          <w:szCs w:val="18"/>
          <w:lang w:val="eu-ES"/>
        </w:rPr>
        <w:t xml:space="preserve">Memoria teknikoa idazterakoan, dokumentu honetan ezarritako indizea erabiliko da eta bertan zehazten diren edukiei erantzun beharko die gutxienez. </w:t>
      </w:r>
      <w:r w:rsidR="0092374C" w:rsidRPr="00AA1E98">
        <w:rPr>
          <w:rFonts w:ascii="Calibri" w:hAnsi="Calibri" w:cs="Calibri"/>
          <w:sz w:val="18"/>
          <w:szCs w:val="18"/>
          <w:lang w:val="eu-ES"/>
        </w:rPr>
        <w:t xml:space="preserve">. </w:t>
      </w:r>
    </w:p>
    <w:p w14:paraId="6C9F5DF7" w14:textId="77777777" w:rsidR="00592A29" w:rsidRDefault="00592A29" w:rsidP="00D415B3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0E013E16" w14:textId="77777777" w:rsidR="00592A29" w:rsidRPr="00FB69F6" w:rsidRDefault="00592A29" w:rsidP="00D415B3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49CE04A5" w14:textId="77777777" w:rsidR="00FE083E" w:rsidRDefault="00FE083E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12D6FB27" w14:textId="77777777" w:rsidR="00FE083E" w:rsidRDefault="00FE083E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p w14:paraId="25D1578A" w14:textId="6B17FE41" w:rsidR="0023039A" w:rsidRPr="00FB69F6" w:rsidRDefault="0023039A" w:rsidP="008D20D6">
      <w:pPr>
        <w:ind w:left="1418"/>
        <w:jc w:val="both"/>
        <w:rPr>
          <w:rFonts w:ascii="Calibri" w:hAnsi="Calibri" w:cs="Calibri"/>
          <w:sz w:val="18"/>
          <w:szCs w:val="18"/>
          <w:lang w:val="es-ES"/>
        </w:rPr>
      </w:pPr>
    </w:p>
    <w:tbl>
      <w:tblPr>
        <w:tblW w:w="8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49"/>
      </w:tblGrid>
      <w:tr w:rsidR="00E93FDA" w:rsidRPr="00AA1E98" w14:paraId="506CE81A" w14:textId="77777777" w:rsidTr="00690CA2">
        <w:trPr>
          <w:trHeight w:val="329"/>
        </w:trPr>
        <w:tc>
          <w:tcPr>
            <w:tcW w:w="8749" w:type="dxa"/>
            <w:shd w:val="clear" w:color="auto" w:fill="F2F2F2" w:themeFill="background1" w:themeFillShade="F2"/>
            <w:vAlign w:val="center"/>
          </w:tcPr>
          <w:p w14:paraId="785E3039" w14:textId="42B0329E" w:rsidR="00E93FDA" w:rsidRPr="00AA1E98" w:rsidRDefault="00044BB7" w:rsidP="007D26B4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JARDUKETEN IDENTIFIKAZIOA ETA DESKRIBAPENA</w:t>
            </w: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 xml:space="preserve"> </w:t>
            </w:r>
            <w:r w:rsidR="007D26B4" w:rsidRPr="00AA1E98">
              <w:rPr>
                <w:rFonts w:ascii="Calibri" w:hAnsi="Calibri" w:cs="Calibri"/>
                <w:b/>
                <w:i/>
                <w:iCs/>
                <w:color w:val="FF0000"/>
                <w:sz w:val="20"/>
                <w:lang w:val="eu-ES"/>
              </w:rPr>
              <w:t>(a)</w:t>
            </w:r>
          </w:p>
        </w:tc>
      </w:tr>
      <w:tr w:rsidR="00E93FDA" w:rsidRPr="00AA1E98" w14:paraId="56D06AB7" w14:textId="77777777" w:rsidTr="00690CA2">
        <w:trPr>
          <w:trHeight w:val="12173"/>
        </w:trPr>
        <w:tc>
          <w:tcPr>
            <w:tcW w:w="8749" w:type="dxa"/>
          </w:tcPr>
          <w:p w14:paraId="7AF49831" w14:textId="77777777" w:rsidR="00E93FDA" w:rsidRPr="00AA1E98" w:rsidRDefault="00E93FDA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0C544AD5" w14:textId="77777777" w:rsidR="00C6075A" w:rsidRPr="00AA1E98" w:rsidRDefault="00C6075A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3A4DB038" w14:textId="77777777" w:rsidR="00C6075A" w:rsidRPr="00AA1E98" w:rsidRDefault="00C6075A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0C10E5B0" w14:textId="6F1FAC47" w:rsidR="00C6075A" w:rsidRPr="00AA1E98" w:rsidRDefault="00C6075A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2D2104A6" w14:textId="66BC1AA9" w:rsidR="00230E16" w:rsidRPr="00AA1E98" w:rsidRDefault="00230E16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70FAF1DF" w14:textId="77777777" w:rsidR="00264A4F" w:rsidRPr="00AA1E98" w:rsidRDefault="00264A4F" w:rsidP="00BD5908">
            <w:pPr>
              <w:jc w:val="center"/>
              <w:rPr>
                <w:rFonts w:ascii="Calibri" w:hAnsi="Calibri" w:cs="Calibri"/>
                <w:sz w:val="20"/>
                <w:lang w:val="eu-ES"/>
              </w:rPr>
            </w:pPr>
          </w:p>
          <w:p w14:paraId="3ADABB17" w14:textId="77777777" w:rsidR="00E27EF6" w:rsidRPr="00AA1E98" w:rsidRDefault="00E27EF6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10E30C8C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4E723E15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035D85F5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3B3C7D11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22F8C783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5DC225CB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73E4E9A5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649EFD28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62F73BCB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26F38296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0DE5D7D3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107FBD0D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63A834A2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39116FD6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24304958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577AB03C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4200985F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24016313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6BF83562" w14:textId="77777777" w:rsidR="0097677F" w:rsidRPr="00AA1E98" w:rsidRDefault="0097677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  <w:p w14:paraId="143BD7BF" w14:textId="0D90E401" w:rsidR="001F239F" w:rsidRPr="00AA1E98" w:rsidRDefault="001F239F" w:rsidP="00AD6112">
            <w:pPr>
              <w:rPr>
                <w:rFonts w:ascii="Calibri" w:hAnsi="Calibri" w:cs="Calibri"/>
                <w:sz w:val="20"/>
                <w:lang w:val="eu-ES"/>
              </w:rPr>
            </w:pPr>
          </w:p>
        </w:tc>
      </w:tr>
    </w:tbl>
    <w:p w14:paraId="62AC73CC" w14:textId="1E76DC2E" w:rsidR="00D521CA" w:rsidRPr="00AA1E98" w:rsidRDefault="0057347E" w:rsidP="00C1035B">
      <w:pPr>
        <w:pStyle w:val="Prrafodelista"/>
        <w:numPr>
          <w:ilvl w:val="0"/>
          <w:numId w:val="5"/>
        </w:numPr>
        <w:jc w:val="both"/>
        <w:rPr>
          <w:i/>
          <w:iCs/>
          <w:sz w:val="16"/>
          <w:szCs w:val="16"/>
          <w:lang w:val="eu-ES"/>
        </w:rPr>
      </w:pPr>
      <w:r w:rsidRPr="00AA1E98">
        <w:rPr>
          <w:rFonts w:eastAsia="Times New Roman"/>
          <w:i/>
          <w:iCs/>
          <w:sz w:val="16"/>
          <w:szCs w:val="16"/>
          <w:lang w:val="eu-ES" w:eastAsia="es-ES_tradnl"/>
        </w:rPr>
        <w:t xml:space="preserve">Identifikatu eta deskribatu, bereizita, egindako jarduketa bakoitza (mota edo tipologiaren arabera), eta horietako bakoitzean egindako lanak deskribatu. Jarduketa motak: </w:t>
      </w:r>
    </w:p>
    <w:p w14:paraId="348292CA" w14:textId="42B0ED38" w:rsidR="00FB69F6" w:rsidRPr="00AA1E98" w:rsidRDefault="0022513C" w:rsidP="00FB69F6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6"/>
          <w:szCs w:val="16"/>
          <w:lang w:val="eu-ES"/>
        </w:rPr>
        <w:t>1. motako jarduketa: Ekipamendu eta etxetresna elektrikoen ordezpen-jarduketak</w:t>
      </w:r>
      <w:r w:rsidR="00630622" w:rsidRPr="00AA1E98">
        <w:rPr>
          <w:rFonts w:ascii="Calibri" w:hAnsi="Calibri" w:cs="Calibri"/>
          <w:bCs/>
          <w:i/>
          <w:iCs/>
          <w:sz w:val="16"/>
          <w:szCs w:val="16"/>
          <w:lang w:val="eu-ES"/>
        </w:rPr>
        <w:t>.</w:t>
      </w:r>
    </w:p>
    <w:p w14:paraId="52B7BE65" w14:textId="6A637AE7" w:rsidR="005D46E3" w:rsidRPr="00AA1E98" w:rsidRDefault="00CA322D" w:rsidP="00630622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6"/>
          <w:szCs w:val="16"/>
          <w:lang w:val="eu-ES"/>
        </w:rPr>
        <w:t>2. motako jarduketa: Argiztapen-instalazioen energia-efizientzia hobetzeko jarduketa</w:t>
      </w:r>
      <w:r w:rsidRPr="00AA1E98">
        <w:rPr>
          <w:rFonts w:ascii="Calibri" w:hAnsi="Calibri" w:cs="Calibri"/>
          <w:i/>
          <w:iCs/>
          <w:sz w:val="16"/>
          <w:szCs w:val="16"/>
          <w:lang w:val="eu-ES"/>
        </w:rPr>
        <w:t>k.</w:t>
      </w:r>
      <w:r w:rsidR="00630622" w:rsidRPr="00AA1E98">
        <w:rPr>
          <w:rFonts w:ascii="Calibri" w:hAnsi="Calibri" w:cs="Calibri"/>
          <w:bCs/>
          <w:i/>
          <w:iCs/>
          <w:sz w:val="16"/>
          <w:szCs w:val="16"/>
          <w:lang w:val="eu-ES"/>
        </w:rPr>
        <w:t xml:space="preserve"> </w:t>
      </w:r>
    </w:p>
    <w:p w14:paraId="3A4DAF97" w14:textId="0A97109D" w:rsidR="009F7F39" w:rsidRPr="00AA1E98" w:rsidRDefault="009F7F39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61B60ADA" w14:textId="77777777" w:rsidR="00630622" w:rsidRPr="00AA1E98" w:rsidRDefault="0063062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1FCB4109" w14:textId="77777777" w:rsidR="00630622" w:rsidRPr="00AA1E98" w:rsidRDefault="0063062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538AC910" w14:textId="77777777" w:rsidR="00630622" w:rsidRPr="00AA1E98" w:rsidRDefault="0063062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0E506001" w14:textId="77777777" w:rsidR="00630622" w:rsidRPr="00AA1E98" w:rsidRDefault="0063062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4407F923" w14:textId="77777777" w:rsidR="00BC72B2" w:rsidRPr="00AA1E98" w:rsidRDefault="00BC72B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623BE0EB" w14:textId="77777777" w:rsidR="00BC72B2" w:rsidRPr="00AA1E98" w:rsidRDefault="00BC72B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8495"/>
      </w:tblGrid>
      <w:tr w:rsidR="00BD5908" w:rsidRPr="00AA1E98" w14:paraId="6AF668FC" w14:textId="77777777" w:rsidTr="00D9736C">
        <w:trPr>
          <w:trHeight w:val="337"/>
        </w:trPr>
        <w:tc>
          <w:tcPr>
            <w:tcW w:w="8495" w:type="dxa"/>
            <w:shd w:val="clear" w:color="auto" w:fill="F2F2F2" w:themeFill="background1" w:themeFillShade="F2"/>
            <w:vAlign w:val="center"/>
          </w:tcPr>
          <w:p w14:paraId="409338CA" w14:textId="17EC69EF" w:rsidR="00102986" w:rsidRPr="00AA1E98" w:rsidRDefault="00252042" w:rsidP="00E27EF6">
            <w:pPr>
              <w:numPr>
                <w:ilvl w:val="0"/>
                <w:numId w:val="3"/>
              </w:numPr>
              <w:rPr>
                <w:rFonts w:ascii="Calibri" w:hAnsi="Calibri" w:cs="Calibri"/>
                <w:sz w:val="20"/>
                <w:lang w:val="eu-ES"/>
              </w:rPr>
            </w:pPr>
            <w:bookmarkStart w:id="2" w:name="_Hlk38269825"/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FA</w:t>
            </w:r>
            <w:r w:rsid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K</w:t>
            </w: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TURA</w:t>
            </w:r>
            <w:r w:rsidR="00CA322D"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K</w:t>
            </w: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:</w:t>
            </w:r>
          </w:p>
        </w:tc>
      </w:tr>
    </w:tbl>
    <w:p w14:paraId="6B296FAC" w14:textId="68FAFF32" w:rsidR="00102986" w:rsidRPr="00AA1E98" w:rsidRDefault="00102986" w:rsidP="00E27EF6">
      <w:pPr>
        <w:ind w:left="360"/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162"/>
        <w:gridCol w:w="1276"/>
        <w:gridCol w:w="1276"/>
        <w:gridCol w:w="1276"/>
        <w:gridCol w:w="1134"/>
        <w:gridCol w:w="1280"/>
        <w:gridCol w:w="1134"/>
      </w:tblGrid>
      <w:tr w:rsidR="009150BB" w:rsidRPr="00AA1E98" w14:paraId="3C21537E" w14:textId="77777777" w:rsidTr="005F0718">
        <w:trPr>
          <w:cantSplit/>
          <w:trHeight w:val="1187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bookmarkEnd w:id="2"/>
          <w:p w14:paraId="64B7A179" w14:textId="4D5C328F" w:rsidR="002B774D" w:rsidRPr="00AA1E98" w:rsidRDefault="00CA322D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ORDAINKETA DATA</w:t>
            </w:r>
            <w:r w:rsidR="00252042"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 xml:space="preserve"> </w:t>
            </w:r>
            <w:r w:rsidR="00252042" w:rsidRPr="00AA1E98">
              <w:rPr>
                <w:rFonts w:ascii="Calibri" w:hAnsi="Calibri" w:cs="Calibri"/>
                <w:b/>
                <w:color w:val="FF0000"/>
                <w:sz w:val="14"/>
                <w:szCs w:val="14"/>
                <w:lang w:val="eu-ES"/>
              </w:rPr>
              <w:t>(c)</w:t>
            </w:r>
          </w:p>
        </w:tc>
        <w:tc>
          <w:tcPr>
            <w:tcW w:w="1162" w:type="dxa"/>
            <w:textDirection w:val="btLr"/>
          </w:tcPr>
          <w:p w14:paraId="73BA94E4" w14:textId="491A6899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7EEEB48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035D6932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321AD9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5867D204" w14:textId="6416A0BF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FC91903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extDirection w:val="btLr"/>
          </w:tcPr>
          <w:p w14:paraId="03C51E20" w14:textId="5955E899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6A523B0F" w14:textId="77777777" w:rsidTr="005F0718">
        <w:trPr>
          <w:cantSplit/>
          <w:trHeight w:val="1535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658CE682" w14:textId="650C6FC3" w:rsidR="002B774D" w:rsidRPr="00AA1E98" w:rsidRDefault="002637E8" w:rsidP="00252042">
            <w:pPr>
              <w:ind w:left="113" w:right="113"/>
              <w:jc w:val="center"/>
              <w:rPr>
                <w:rFonts w:ascii="Calibri" w:hAnsi="Calibri" w:cs="Calibri"/>
                <w:b/>
                <w:iCs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iCs/>
                <w:sz w:val="14"/>
                <w:szCs w:val="14"/>
                <w:lang w:val="eu-ES"/>
              </w:rPr>
              <w:t>ZENBATEKOA BEZ BARNE</w:t>
            </w:r>
            <w:r w:rsidR="002B774D" w:rsidRPr="00AA1E98">
              <w:rPr>
                <w:rFonts w:ascii="Calibri" w:hAnsi="Calibri" w:cs="Calibri"/>
                <w:b/>
                <w:iCs/>
                <w:sz w:val="14"/>
                <w:szCs w:val="14"/>
                <w:lang w:val="eu-ES"/>
              </w:rPr>
              <w:t xml:space="preserve"> (€)</w:t>
            </w:r>
          </w:p>
        </w:tc>
        <w:tc>
          <w:tcPr>
            <w:tcW w:w="1162" w:type="dxa"/>
            <w:textDirection w:val="btLr"/>
          </w:tcPr>
          <w:p w14:paraId="6973EBF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1F30E576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1BC6A2B9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428D916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253906DC" w14:textId="396DC0E3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extDirection w:val="btLr"/>
          </w:tcPr>
          <w:p w14:paraId="3C9CE8F9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textDirection w:val="btLr"/>
          </w:tcPr>
          <w:p w14:paraId="31DF9B36" w14:textId="655302BD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48E125F3" w14:textId="77777777" w:rsidTr="00C1035B">
        <w:trPr>
          <w:cantSplit/>
          <w:trHeight w:val="1319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6FB0A37C" w14:textId="2928878C" w:rsidR="002B774D" w:rsidRPr="00AA1E98" w:rsidRDefault="002637E8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ZERGA OINARRIA</w:t>
            </w:r>
            <w:r w:rsidR="002B774D"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 xml:space="preserve"> (€)</w:t>
            </w:r>
          </w:p>
        </w:tc>
        <w:tc>
          <w:tcPr>
            <w:tcW w:w="1162" w:type="dxa"/>
            <w:textDirection w:val="btLr"/>
          </w:tcPr>
          <w:p w14:paraId="667CC19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B1C575C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27B4357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3D533AE9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18023054" w14:textId="31A26040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extDirection w:val="btLr"/>
          </w:tcPr>
          <w:p w14:paraId="27E5C074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textDirection w:val="btLr"/>
          </w:tcPr>
          <w:p w14:paraId="69504E85" w14:textId="01A812CC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3A5D3A85" w14:textId="77777777" w:rsidTr="00C1035B">
        <w:trPr>
          <w:cantSplit/>
          <w:trHeight w:val="1409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0079A8C2" w14:textId="12E4DB6E" w:rsidR="002B774D" w:rsidRPr="00AA1E98" w:rsidRDefault="00153485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JAULKITZAILEAREN IFZ</w:t>
            </w:r>
          </w:p>
        </w:tc>
        <w:tc>
          <w:tcPr>
            <w:tcW w:w="1162" w:type="dxa"/>
            <w:textDirection w:val="btLr"/>
          </w:tcPr>
          <w:p w14:paraId="564BC6E8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341AA779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62896B62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6360BE40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04BA7D8D" w14:textId="39E00D08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5B86AFD6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</w:tcPr>
          <w:p w14:paraId="7D978F31" w14:textId="269EC1BA" w:rsidR="002B774D" w:rsidRPr="00AA1E98" w:rsidRDefault="00AA1E98" w:rsidP="009150BB">
            <w:pPr>
              <w:ind w:left="113" w:right="113"/>
              <w:rPr>
                <w:rFonts w:ascii="Calibri" w:hAnsi="Calibri" w:cs="Calibri"/>
                <w:b/>
                <w:bCs/>
                <w:sz w:val="20"/>
                <w:lang w:val="eu-ES"/>
              </w:rPr>
            </w:pPr>
            <w:r>
              <w:rPr>
                <w:rFonts w:ascii="Calibri" w:hAnsi="Calibri" w:cs="Calibri"/>
                <w:b/>
                <w:bCs/>
                <w:sz w:val="18"/>
                <w:lang w:val="eu-ES"/>
              </w:rPr>
              <w:t>BATUKARIA</w:t>
            </w:r>
            <w:r w:rsidR="00040D1D" w:rsidRPr="00AA1E98">
              <w:rPr>
                <w:rFonts w:ascii="Calibri" w:hAnsi="Calibri" w:cs="Calibri"/>
                <w:b/>
                <w:bCs/>
                <w:sz w:val="20"/>
                <w:lang w:val="eu-ES"/>
              </w:rPr>
              <w:t>:</w:t>
            </w:r>
          </w:p>
        </w:tc>
      </w:tr>
      <w:tr w:rsidR="009150BB" w:rsidRPr="00AA1E98" w14:paraId="733C78E1" w14:textId="77777777" w:rsidTr="005F0718">
        <w:trPr>
          <w:cantSplit/>
          <w:trHeight w:val="1418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259AD390" w14:textId="70C2CF11" w:rsidR="002B774D" w:rsidRPr="00AA1E98" w:rsidRDefault="00237F39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FAKTURA JAULKITZAILEA</w:t>
            </w:r>
          </w:p>
        </w:tc>
        <w:tc>
          <w:tcPr>
            <w:tcW w:w="1162" w:type="dxa"/>
            <w:textDirection w:val="btLr"/>
          </w:tcPr>
          <w:p w14:paraId="3FB30D96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31CF7E7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D52C278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1A7177BC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45979869" w14:textId="082BFC0F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1E5F915D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195F2C8A" w14:textId="0ACABA73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418DBB54" w14:textId="77777777" w:rsidTr="005F0718">
        <w:trPr>
          <w:cantSplit/>
          <w:trHeight w:val="1242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4EA0FA43" w14:textId="7C8EC3A5" w:rsidR="002B774D" w:rsidRPr="00AA1E98" w:rsidRDefault="00A01C11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FAKTURAREN DATA</w:t>
            </w:r>
          </w:p>
        </w:tc>
        <w:tc>
          <w:tcPr>
            <w:tcW w:w="1162" w:type="dxa"/>
            <w:textDirection w:val="btLr"/>
          </w:tcPr>
          <w:p w14:paraId="10ADBC67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742169A5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403926E8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70DD85C3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17A6E4B7" w14:textId="0246CAC4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B02DC1A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0DEE1EB" w14:textId="64AFE576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1C558D66" w14:textId="77777777" w:rsidTr="005F0718">
        <w:trPr>
          <w:cantSplit/>
          <w:trHeight w:val="1117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39641277" w14:textId="4F6E7BEC" w:rsidR="002B774D" w:rsidRPr="00AA1E98" w:rsidRDefault="00F73964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FAKTURAREN KONTZEPTUA</w:t>
            </w:r>
          </w:p>
        </w:tc>
        <w:tc>
          <w:tcPr>
            <w:tcW w:w="1162" w:type="dxa"/>
            <w:textDirection w:val="btLr"/>
          </w:tcPr>
          <w:p w14:paraId="4F2534CC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61676095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5ED2CD9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2FCCA914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7AF19F03" w14:textId="547F3979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564C1316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55F1123D" w14:textId="22C40DA4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3A733EE8" w14:textId="77777777" w:rsidTr="005F0718">
        <w:trPr>
          <w:cantSplit/>
          <w:trHeight w:val="1001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352DAE45" w14:textId="5C94F1D0" w:rsidR="002B774D" w:rsidRPr="00AA1E98" w:rsidRDefault="00AE4F16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FAKTURA ZK.</w:t>
            </w:r>
          </w:p>
        </w:tc>
        <w:tc>
          <w:tcPr>
            <w:tcW w:w="1162" w:type="dxa"/>
            <w:textDirection w:val="btLr"/>
          </w:tcPr>
          <w:p w14:paraId="34835B5E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2E54F7DF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60666E02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765C123D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6D2556D6" w14:textId="23BBCAB4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14BBAC01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0CB5EDDF" w14:textId="5EF5BF60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  <w:tr w:rsidR="009150BB" w:rsidRPr="00AA1E98" w14:paraId="5471B7ED" w14:textId="77777777" w:rsidTr="005F0718">
        <w:trPr>
          <w:cantSplit/>
          <w:trHeight w:val="1171"/>
        </w:trPr>
        <w:tc>
          <w:tcPr>
            <w:tcW w:w="534" w:type="dxa"/>
            <w:shd w:val="clear" w:color="auto" w:fill="F2F2F2" w:themeFill="background1" w:themeFillShade="F2"/>
            <w:textDirection w:val="btLr"/>
            <w:vAlign w:val="center"/>
          </w:tcPr>
          <w:p w14:paraId="0A47FF78" w14:textId="590D93AD" w:rsidR="002B774D" w:rsidRPr="00AA1E98" w:rsidRDefault="00406B3E" w:rsidP="00252042">
            <w:pPr>
              <w:ind w:left="113" w:right="113"/>
              <w:jc w:val="center"/>
              <w:rPr>
                <w:rFonts w:ascii="Calibri" w:hAnsi="Calibri" w:cs="Calibri"/>
                <w:b/>
                <w:sz w:val="14"/>
                <w:szCs w:val="14"/>
                <w:lang w:val="eu-ES"/>
              </w:rPr>
            </w:pPr>
            <w:r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>JARDUKETA</w:t>
            </w:r>
            <w:r w:rsidR="00252042" w:rsidRPr="00AA1E98">
              <w:rPr>
                <w:rFonts w:ascii="Calibri" w:hAnsi="Calibri" w:cs="Calibri"/>
                <w:b/>
                <w:sz w:val="14"/>
                <w:szCs w:val="14"/>
                <w:lang w:val="eu-ES"/>
              </w:rPr>
              <w:t xml:space="preserve"> </w:t>
            </w:r>
            <w:r w:rsidR="00252042" w:rsidRPr="00AA1E98">
              <w:rPr>
                <w:rFonts w:ascii="Calibri" w:hAnsi="Calibri" w:cs="Calibri"/>
                <w:b/>
                <w:color w:val="FF0000"/>
                <w:sz w:val="14"/>
                <w:szCs w:val="14"/>
                <w:lang w:val="eu-ES"/>
              </w:rPr>
              <w:t>(b)</w:t>
            </w:r>
          </w:p>
        </w:tc>
        <w:tc>
          <w:tcPr>
            <w:tcW w:w="1162" w:type="dxa"/>
            <w:textDirection w:val="btLr"/>
          </w:tcPr>
          <w:p w14:paraId="072052BF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7E132D0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556D604B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76" w:type="dxa"/>
            <w:textDirection w:val="btLr"/>
          </w:tcPr>
          <w:p w14:paraId="618EA193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extDirection w:val="btLr"/>
          </w:tcPr>
          <w:p w14:paraId="500F758A" w14:textId="0D71CB3D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280" w:type="dxa"/>
            <w:tcBorders>
              <w:right w:val="single" w:sz="4" w:space="0" w:color="auto"/>
            </w:tcBorders>
            <w:textDirection w:val="btLr"/>
          </w:tcPr>
          <w:p w14:paraId="44312C7C" w14:textId="77777777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nil"/>
            </w:tcBorders>
            <w:textDirection w:val="btLr"/>
          </w:tcPr>
          <w:p w14:paraId="40B40006" w14:textId="2756B381" w:rsidR="002B774D" w:rsidRPr="00AA1E98" w:rsidRDefault="002B774D" w:rsidP="009150BB">
            <w:pPr>
              <w:ind w:left="113" w:right="113"/>
              <w:jc w:val="both"/>
              <w:rPr>
                <w:rFonts w:ascii="Calibri" w:hAnsi="Calibri" w:cs="Calibri"/>
                <w:sz w:val="16"/>
                <w:szCs w:val="16"/>
                <w:lang w:val="eu-ES"/>
              </w:rPr>
            </w:pPr>
          </w:p>
        </w:tc>
      </w:tr>
    </w:tbl>
    <w:p w14:paraId="66E72E60" w14:textId="2C5016FB" w:rsidR="00E273F3" w:rsidRPr="00AA1E98" w:rsidRDefault="006C1E03" w:rsidP="004C6E7B">
      <w:pPr>
        <w:numPr>
          <w:ilvl w:val="0"/>
          <w:numId w:val="5"/>
        </w:numPr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(b)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ab/>
        <w:t>Fakturak zein jarduketa motatara bideratu diren, horren arabera sailkatu beharko dira. Izaera orokorreko jarduketa motak honako hauek izan daitezke:</w:t>
      </w:r>
    </w:p>
    <w:p w14:paraId="71FD912F" w14:textId="4AE6B927" w:rsidR="000200AD" w:rsidRPr="00AA1E98" w:rsidRDefault="000200AD" w:rsidP="00C1035B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6"/>
          <w:szCs w:val="16"/>
          <w:lang w:val="eu-ES"/>
        </w:rPr>
        <w:t>1. motako jarduketa: Ekipamendu eta etxetresna elektrikoen ordezpen-jarduketak.</w:t>
      </w:r>
    </w:p>
    <w:p w14:paraId="67219E86" w14:textId="21272B68" w:rsidR="00630622" w:rsidRPr="00AA1E98" w:rsidRDefault="000200AD" w:rsidP="00C1035B">
      <w:pPr>
        <w:numPr>
          <w:ilvl w:val="1"/>
          <w:numId w:val="5"/>
        </w:num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6"/>
          <w:szCs w:val="16"/>
          <w:lang w:val="eu-ES"/>
        </w:rPr>
        <w:t>2. motako jarduketa: Argiztapen-instalazioen energia-efizientzia hobetzeko jarduketak.</w:t>
      </w:r>
    </w:p>
    <w:p w14:paraId="79F020BB" w14:textId="77777777" w:rsidR="000200AD" w:rsidRPr="00AA1E98" w:rsidRDefault="000200AD" w:rsidP="000200AD">
      <w:p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7F6E99DD" w14:textId="77777777" w:rsidR="000200AD" w:rsidRPr="00AA1E98" w:rsidRDefault="000200AD" w:rsidP="00C1035B">
      <w:pPr>
        <w:jc w:val="both"/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2B6B12D5" w14:textId="77777777" w:rsidR="00630622" w:rsidRPr="00AA1E98" w:rsidRDefault="00630622" w:rsidP="00630622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0FCB64DB" w14:textId="77777777" w:rsidR="00630622" w:rsidRPr="00AA1E98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</w:p>
    <w:p w14:paraId="08E8E7CD" w14:textId="77777777" w:rsidR="00630622" w:rsidRPr="00AA1E98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</w:p>
    <w:p w14:paraId="6A114676" w14:textId="77777777" w:rsidR="00630622" w:rsidRPr="00AA1E98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</w:p>
    <w:p w14:paraId="33C91667" w14:textId="77777777" w:rsidR="00630622" w:rsidRPr="00AA1E98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</w:p>
    <w:p w14:paraId="5F8C688D" w14:textId="77777777" w:rsidR="00630622" w:rsidRPr="00AA1E98" w:rsidRDefault="00630622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</w:p>
    <w:p w14:paraId="2C0BE29F" w14:textId="52C793AB" w:rsidR="00B85B99" w:rsidRPr="00AA1E98" w:rsidRDefault="00381E25" w:rsidP="002441CC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  <w:r w:rsidRPr="00AA1E98">
        <w:rPr>
          <w:rFonts w:ascii="Calibri" w:hAnsi="Calibri" w:cs="Calibri"/>
          <w:i/>
          <w:iCs/>
          <w:noProof/>
          <w:sz w:val="18"/>
          <w:szCs w:val="16"/>
          <w:lang w:val="eu-ES" w:eastAsia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D78EEF9" wp14:editId="212312C1">
                <wp:simplePos x="0" y="0"/>
                <wp:positionH relativeFrom="margin">
                  <wp:align>left</wp:align>
                </wp:positionH>
                <wp:positionV relativeFrom="paragraph">
                  <wp:posOffset>109412</wp:posOffset>
                </wp:positionV>
                <wp:extent cx="5822830" cy="1352550"/>
                <wp:effectExtent l="0" t="0" r="26035" b="19050"/>
                <wp:wrapNone/>
                <wp:docPr id="983265504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830" cy="1352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23819" id="Rectángulo 3" o:spid="_x0000_s1026" style="position:absolute;margin-left:0;margin-top:8.6pt;width:458.5pt;height:106.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" fillcolor="#f2f2f2 [3052]" strokecolor="#f2f2f2 [3052]" strokeweight="1pt">
                <w10:wrap anchorx="margin"/>
              </v:rect>
            </w:pict>
          </mc:Fallback>
        </mc:AlternateContent>
      </w:r>
    </w:p>
    <w:p w14:paraId="61E8D567" w14:textId="0CB3D1C7" w:rsidR="00B85B99" w:rsidRPr="00AA1E98" w:rsidRDefault="000C3DF2" w:rsidP="00EB1714">
      <w:pPr>
        <w:ind w:left="360"/>
        <w:jc w:val="center"/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u-ES"/>
        </w:rPr>
      </w:pPr>
      <w:r w:rsidRPr="00AA1E98"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u-ES"/>
        </w:rPr>
        <w:t>GARRANTZITSUA</w:t>
      </w:r>
    </w:p>
    <w:p w14:paraId="382EAB01" w14:textId="4DB17453" w:rsidR="002644DF" w:rsidRPr="00AA1E98" w:rsidRDefault="004B0195" w:rsidP="00D04214">
      <w:pPr>
        <w:ind w:left="360"/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Gogorarazten da, 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2025eko urtarrilaren 1eko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edo ondorengo datarekin hartutako, instalatutako, fakturatutako eta ordaindutako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dirulaguntzako jarduketak soilik onartuko dir</w:t>
      </w: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ela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. 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>Horregatik, eskatuko da jarduketa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</w:t>
      </w:r>
      <w:proofErr w:type="spellStart"/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>subentzionagarriaren</w:t>
      </w:r>
      <w:proofErr w:type="spellEnd"/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egikaritzeari dagozkion fakturen eta ordainagiriak 2025eko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urtarrilaren 1ekoak edo ondorengoak izatea. 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</w:t>
      </w:r>
      <w:r w:rsidR="002644DF" w:rsidRPr="00AA1E98">
        <w:rPr>
          <w:rFonts w:ascii="Calibri" w:hAnsi="Calibri" w:cs="Calibri"/>
          <w:i/>
          <w:iCs/>
          <w:sz w:val="18"/>
          <w:szCs w:val="16"/>
          <w:lang w:val="eu-ES"/>
        </w:rPr>
        <w:t>(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>oinarrien</w:t>
      </w:r>
      <w:r w:rsidR="002644DF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4.2</w:t>
      </w:r>
      <w:r w:rsidR="00D04214" w:rsidRPr="00AA1E98">
        <w:rPr>
          <w:rFonts w:ascii="Calibri" w:hAnsi="Calibri" w:cs="Calibri"/>
          <w:i/>
          <w:iCs/>
          <w:sz w:val="18"/>
          <w:szCs w:val="16"/>
          <w:lang w:val="eu-ES"/>
        </w:rPr>
        <w:t xml:space="preserve"> puntua</w:t>
      </w:r>
      <w:r w:rsidR="002644DF" w:rsidRPr="00AA1E98">
        <w:rPr>
          <w:rFonts w:ascii="Calibri" w:hAnsi="Calibri" w:cs="Calibri"/>
          <w:i/>
          <w:iCs/>
          <w:sz w:val="18"/>
          <w:szCs w:val="16"/>
          <w:lang w:val="eu-ES"/>
        </w:rPr>
        <w:t>).</w:t>
      </w:r>
    </w:p>
    <w:p w14:paraId="1E8AF1F9" w14:textId="77777777" w:rsidR="002644DF" w:rsidRPr="00AA1E98" w:rsidRDefault="002644DF" w:rsidP="00EB1714">
      <w:pPr>
        <w:ind w:left="360"/>
        <w:jc w:val="center"/>
        <w:rPr>
          <w:rFonts w:ascii="Calibri" w:hAnsi="Calibri" w:cs="Calibri"/>
          <w:b/>
          <w:bCs/>
          <w:i/>
          <w:iCs/>
          <w:sz w:val="20"/>
          <w:szCs w:val="18"/>
          <w:u w:val="single"/>
          <w:lang w:val="eu-ES"/>
        </w:rPr>
      </w:pPr>
    </w:p>
    <w:p w14:paraId="061D1A64" w14:textId="424E73DC" w:rsidR="0004557F" w:rsidRPr="00AA1E98" w:rsidRDefault="00AC6B4A" w:rsidP="004C6E7B">
      <w:pPr>
        <w:numPr>
          <w:ilvl w:val="0"/>
          <w:numId w:val="5"/>
        </w:numPr>
        <w:jc w:val="both"/>
        <w:rPr>
          <w:rFonts w:ascii="Calibri" w:hAnsi="Calibri" w:cs="Calibri"/>
          <w:i/>
          <w:iCs/>
          <w:sz w:val="18"/>
          <w:szCs w:val="16"/>
          <w:lang w:val="eu-ES"/>
        </w:rPr>
      </w:pPr>
      <w:r w:rsidRPr="00AA1E98">
        <w:rPr>
          <w:rFonts w:ascii="Calibri" w:hAnsi="Calibri" w:cs="Calibri"/>
          <w:i/>
          <w:iCs/>
          <w:sz w:val="18"/>
          <w:szCs w:val="16"/>
          <w:lang w:val="eu-ES"/>
        </w:rPr>
        <w:t>Faktura baten ordainketa osoa ordainketa partzialen bidez egin denean, mugimendu guztien datak jaso beharko dira.</w:t>
      </w:r>
    </w:p>
    <w:p w14:paraId="53D542EE" w14:textId="0A86EB82" w:rsidR="0004557F" w:rsidRPr="00AA1E98" w:rsidRDefault="0004557F" w:rsidP="0004557F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2295C16D" w14:textId="070B7EB8" w:rsidR="0004557F" w:rsidRPr="00AA1E98" w:rsidRDefault="0004557F" w:rsidP="0004557F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2510801C" w14:textId="77777777" w:rsidR="00186154" w:rsidRPr="00AA1E98" w:rsidRDefault="00186154" w:rsidP="0004557F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3F223048" w14:textId="77777777" w:rsidR="00186154" w:rsidRPr="00AA1E98" w:rsidRDefault="00186154" w:rsidP="0004557F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60"/>
      </w:tblGrid>
      <w:tr w:rsidR="0004557F" w:rsidRPr="00AA1E98" w14:paraId="0F337F04" w14:textId="77777777" w:rsidTr="00FA4D47">
        <w:trPr>
          <w:trHeight w:val="280"/>
        </w:trPr>
        <w:tc>
          <w:tcPr>
            <w:tcW w:w="92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4C1E4E" w14:textId="758DEA85" w:rsidR="0004557F" w:rsidRPr="00AA1E98" w:rsidRDefault="005F4B47" w:rsidP="00F67A75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ONARTUTAKO AURREKONTUAREN ETA AMAIERAKO ZIURTAGIRIAREN ARTEKO EGOKITZAPENA EGIAZTATZEA</w:t>
            </w: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 xml:space="preserve"> </w:t>
            </w:r>
          </w:p>
        </w:tc>
      </w:tr>
      <w:tr w:rsidR="00FA4D47" w:rsidRPr="00AA1E98" w14:paraId="464231F8" w14:textId="77777777" w:rsidTr="00FA4D47">
        <w:trPr>
          <w:trHeight w:val="3929"/>
        </w:trPr>
        <w:tc>
          <w:tcPr>
            <w:tcW w:w="9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0977B5" w14:textId="72896BD8" w:rsidR="00FA4D47" w:rsidRPr="00AA1E98" w:rsidRDefault="00FA4D47" w:rsidP="00FA4D47">
            <w:pPr>
              <w:ind w:left="360"/>
              <w:rPr>
                <w:rFonts w:ascii="Calibri" w:hAnsi="Calibri" w:cs="Calibri"/>
                <w:i/>
                <w:iCs/>
                <w:sz w:val="20"/>
                <w:lang w:val="eu-ES"/>
              </w:rPr>
            </w:pPr>
          </w:p>
        </w:tc>
      </w:tr>
    </w:tbl>
    <w:p w14:paraId="2B2F2F89" w14:textId="77777777" w:rsidR="00C87450" w:rsidRPr="00AA1E98" w:rsidRDefault="00C87450" w:rsidP="004C6E7B">
      <w:pPr>
        <w:jc w:val="both"/>
        <w:rPr>
          <w:rFonts w:ascii="Calibri" w:hAnsi="Calibri" w:cs="Calibri"/>
          <w:sz w:val="18"/>
          <w:lang w:val="eu-ES"/>
        </w:rPr>
      </w:pPr>
    </w:p>
    <w:p w14:paraId="5C4135F3" w14:textId="5F30AAB7" w:rsidR="00B16749" w:rsidRPr="00AA1E98" w:rsidRDefault="00B16749" w:rsidP="004C6E7B">
      <w:pPr>
        <w:jc w:val="both"/>
        <w:rPr>
          <w:rFonts w:ascii="Calibri" w:hAnsi="Calibri" w:cs="Calibri"/>
          <w:sz w:val="18"/>
          <w:lang w:val="eu-ES"/>
        </w:rPr>
      </w:pPr>
      <w:r w:rsidRPr="00AA1E98">
        <w:rPr>
          <w:rFonts w:ascii="Calibri" w:hAnsi="Calibri" w:cs="Calibri"/>
          <w:sz w:val="18"/>
          <w:lang w:val="eu-ES"/>
        </w:rPr>
        <w:t>Dirulaguntzaren ebazpenean onetsitako aurrekontuaren eta obraren amaierako ziurtagiriaren artean egon diren desadostasunak deskribatu beharko dira. Partida, desadostasunaren arrazoia (</w:t>
      </w:r>
      <w:r w:rsidR="007D18CD" w:rsidRPr="00AA1E98">
        <w:rPr>
          <w:rFonts w:ascii="Calibri" w:hAnsi="Calibri" w:cs="Calibri"/>
          <w:sz w:val="18"/>
          <w:lang w:val="eu-ES"/>
        </w:rPr>
        <w:t xml:space="preserve">ekipamenduaren </w:t>
      </w:r>
      <w:r w:rsidR="00133AE2" w:rsidRPr="00AA1E98">
        <w:rPr>
          <w:rFonts w:ascii="Calibri" w:hAnsi="Calibri" w:cs="Calibri"/>
          <w:sz w:val="18"/>
          <w:lang w:val="eu-ES"/>
        </w:rPr>
        <w:t>modelo aldaketa</w:t>
      </w:r>
      <w:r w:rsidRPr="00AA1E98">
        <w:rPr>
          <w:rFonts w:ascii="Calibri" w:hAnsi="Calibri" w:cs="Calibri"/>
          <w:sz w:val="18"/>
          <w:lang w:val="eu-ES"/>
        </w:rPr>
        <w:t>, konponbidea aldatzea, partida berri</w:t>
      </w:r>
      <w:r w:rsidR="006B2F08" w:rsidRPr="00AA1E98">
        <w:rPr>
          <w:rFonts w:ascii="Calibri" w:hAnsi="Calibri" w:cs="Calibri"/>
          <w:sz w:val="18"/>
          <w:lang w:val="eu-ES"/>
        </w:rPr>
        <w:t xml:space="preserve"> bati badagokio</w:t>
      </w:r>
      <w:r w:rsidRPr="00AA1E98">
        <w:rPr>
          <w:rFonts w:ascii="Calibri" w:hAnsi="Calibri" w:cs="Calibri"/>
          <w:sz w:val="18"/>
          <w:lang w:val="eu-ES"/>
        </w:rPr>
        <w:t>...), zenbatekoaren aldaketa eta horri lotutako fakturak identifikatuz.</w:t>
      </w:r>
    </w:p>
    <w:p w14:paraId="38A19286" w14:textId="04D00AA2" w:rsidR="00F67A75" w:rsidRPr="00AA1E98" w:rsidRDefault="00F67A75" w:rsidP="004C6E7B">
      <w:pPr>
        <w:jc w:val="both"/>
        <w:rPr>
          <w:rFonts w:ascii="Calibri" w:hAnsi="Calibri" w:cs="Calibri"/>
          <w:color w:val="FF0000"/>
          <w:sz w:val="18"/>
          <w:lang w:val="eu-ES"/>
        </w:rPr>
      </w:pPr>
    </w:p>
    <w:p w14:paraId="6CD348BC" w14:textId="77777777" w:rsidR="00D83FFE" w:rsidRPr="00AA1E98" w:rsidRDefault="00D83FFE" w:rsidP="00D83FFE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2"/>
        <w:gridCol w:w="1417"/>
      </w:tblGrid>
      <w:tr w:rsidR="004D708D" w:rsidRPr="00AA1E98" w14:paraId="1F29E75D" w14:textId="77777777" w:rsidTr="00C40227">
        <w:tc>
          <w:tcPr>
            <w:tcW w:w="7792" w:type="dxa"/>
            <w:shd w:val="clear" w:color="auto" w:fill="F2F2F2" w:themeFill="background1" w:themeFillShade="F2"/>
            <w:vAlign w:val="center"/>
          </w:tcPr>
          <w:p w14:paraId="112729DF" w14:textId="6E2E4717" w:rsidR="004D708D" w:rsidRPr="00AA1E98" w:rsidRDefault="004E2D71" w:rsidP="00886E3E">
            <w:pPr>
              <w:pStyle w:val="Prrafodelista"/>
              <w:numPr>
                <w:ilvl w:val="0"/>
                <w:numId w:val="3"/>
              </w:numPr>
              <w:rPr>
                <w:i/>
                <w:sz w:val="20"/>
                <w:lang w:val="eu-ES"/>
              </w:rPr>
            </w:pPr>
            <w:bookmarkStart w:id="3" w:name="_Hlk38271035"/>
            <w:r w:rsidRPr="00AA1E98">
              <w:rPr>
                <w:i/>
                <w:sz w:val="20"/>
                <w:lang w:val="eu-ES"/>
              </w:rPr>
              <w:t xml:space="preserve">JARDUEREK DAGOZKIEN ETA INDARREAN DAGOEN LEGERIA BETETZEN DUTE, ETA, BEREZIKI: </w:t>
            </w:r>
            <w:r w:rsidR="004D708D" w:rsidRPr="00AA1E98">
              <w:rPr>
                <w:i/>
                <w:sz w:val="20"/>
                <w:lang w:val="eu-ES"/>
              </w:rPr>
              <w:t xml:space="preserve"> 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2AF8A049" w14:textId="006A3399" w:rsidR="004D708D" w:rsidRPr="00AA1E98" w:rsidRDefault="004E2D71" w:rsidP="004D708D">
            <w:pPr>
              <w:ind w:left="-150" w:right="-108"/>
              <w:jc w:val="center"/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BAI/EZ</w:t>
            </w:r>
          </w:p>
        </w:tc>
      </w:tr>
      <w:tr w:rsidR="004D708D" w:rsidRPr="00AA1E98" w14:paraId="42DDD025" w14:textId="77777777" w:rsidTr="00C40227">
        <w:trPr>
          <w:trHeight w:val="770"/>
        </w:trPr>
        <w:tc>
          <w:tcPr>
            <w:tcW w:w="7792" w:type="dxa"/>
            <w:vAlign w:val="center"/>
          </w:tcPr>
          <w:p w14:paraId="58F5AF95" w14:textId="6F7C3D0C" w:rsidR="004D708D" w:rsidRPr="00AA1E98" w:rsidRDefault="005255DB" w:rsidP="007333A5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Eraik</w:t>
            </w:r>
            <w:r w:rsidRPr="00AA1E98">
              <w:rPr>
                <w:sz w:val="20"/>
                <w:lang w:val="eu-ES"/>
              </w:rPr>
              <w:t>untza</w:t>
            </w:r>
            <w:r w:rsidRPr="00AA1E98">
              <w:rPr>
                <w:sz w:val="20"/>
                <w:lang w:val="eu-ES"/>
              </w:rPr>
              <w:t xml:space="preserve"> Kode Teknikoko argiztapen-instalazioen baldintzak</w:t>
            </w:r>
            <w:r w:rsidR="00A36011" w:rsidRPr="00AA1E98">
              <w:rPr>
                <w:sz w:val="20"/>
                <w:lang w:val="eu-ES"/>
              </w:rPr>
              <w:t>,</w:t>
            </w:r>
            <w:r w:rsidRPr="00AA1E98">
              <w:rPr>
                <w:sz w:val="20"/>
                <w:lang w:val="eu-ES"/>
              </w:rPr>
              <w:t xml:space="preserve"> </w:t>
            </w:r>
            <w:r w:rsidR="00330382" w:rsidRPr="00AA1E98">
              <w:rPr>
                <w:sz w:val="20"/>
                <w:lang w:val="eu-ES"/>
              </w:rPr>
              <w:t xml:space="preserve">zehazki </w:t>
            </w:r>
            <w:r w:rsidR="00B6053F" w:rsidRPr="00AA1E98">
              <w:rPr>
                <w:sz w:val="20"/>
                <w:lang w:val="eu-ES"/>
              </w:rPr>
              <w:t xml:space="preserve">Energia Aurrezteko Oinarrizko </w:t>
            </w:r>
            <w:r w:rsidR="007F1E2F" w:rsidRPr="00AA1E98">
              <w:rPr>
                <w:sz w:val="20"/>
                <w:lang w:val="eu-ES"/>
              </w:rPr>
              <w:t>Dokumentuan</w:t>
            </w:r>
            <w:r w:rsidR="00B6053F" w:rsidRPr="00AA1E98">
              <w:rPr>
                <w:sz w:val="20"/>
                <w:lang w:val="eu-ES"/>
              </w:rPr>
              <w:t xml:space="preserve"> (HE3)</w:t>
            </w:r>
            <w:r w:rsidR="00330382" w:rsidRPr="00AA1E98">
              <w:rPr>
                <w:sz w:val="20"/>
                <w:lang w:val="eu-ES"/>
              </w:rPr>
              <w:t xml:space="preserve"> azaltzen </w:t>
            </w:r>
            <w:r w:rsidR="007333A5" w:rsidRPr="00AA1E98">
              <w:rPr>
                <w:sz w:val="20"/>
                <w:lang w:val="eu-ES"/>
              </w:rPr>
              <w:t>eta jarduerari aplikagarriak diren baldintzak betetzen direla</w:t>
            </w:r>
            <w:r w:rsidR="00886E3E" w:rsidRPr="00AA1E98">
              <w:rPr>
                <w:sz w:val="20"/>
                <w:lang w:val="eu-ES"/>
              </w:rPr>
              <w:t>.</w:t>
            </w:r>
            <w:r w:rsidR="004D708D" w:rsidRPr="00AA1E98">
              <w:rPr>
                <w:sz w:val="20"/>
                <w:lang w:val="eu-ES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61A2EFFE" w14:textId="49DDB1AA" w:rsidR="004D708D" w:rsidRPr="00AA1E98" w:rsidRDefault="004D708D" w:rsidP="004D708D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tr w:rsidR="004C6E7B" w:rsidRPr="00AA1E98" w14:paraId="04C41EB8" w14:textId="77777777" w:rsidTr="00C40227">
        <w:trPr>
          <w:trHeight w:val="631"/>
        </w:trPr>
        <w:tc>
          <w:tcPr>
            <w:tcW w:w="7792" w:type="dxa"/>
            <w:vAlign w:val="center"/>
          </w:tcPr>
          <w:p w14:paraId="4483D080" w14:textId="0C3EE3E2" w:rsidR="004C6E7B" w:rsidRPr="00AA1E98" w:rsidRDefault="00AC0B91" w:rsidP="00C40227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Egindako jarduerek oinarrietan eskatzen diren zehaztapen teknikoak betetzen dituztela.</w:t>
            </w:r>
          </w:p>
        </w:tc>
        <w:tc>
          <w:tcPr>
            <w:tcW w:w="1417" w:type="dxa"/>
            <w:vAlign w:val="center"/>
          </w:tcPr>
          <w:p w14:paraId="0FE2A442" w14:textId="77777777" w:rsidR="004C6E7B" w:rsidRPr="00AA1E98" w:rsidRDefault="004C6E7B" w:rsidP="004D708D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tr w:rsidR="00280929" w:rsidRPr="00AA1E98" w14:paraId="1467B68E" w14:textId="77777777" w:rsidTr="00C40227">
        <w:trPr>
          <w:trHeight w:val="631"/>
        </w:trPr>
        <w:tc>
          <w:tcPr>
            <w:tcW w:w="7792" w:type="dxa"/>
            <w:vAlign w:val="center"/>
          </w:tcPr>
          <w:p w14:paraId="3494CE04" w14:textId="558D7E61" w:rsidR="00051BB2" w:rsidRPr="00AA1E98" w:rsidRDefault="007362F1" w:rsidP="00C1035B">
            <w:pPr>
              <w:pStyle w:val="Prrafodelista"/>
              <w:numPr>
                <w:ilvl w:val="0"/>
                <w:numId w:val="8"/>
              </w:numPr>
              <w:ind w:left="450" w:right="173" w:hanging="28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Ordeztutako egungo ekipamendua e</w:t>
            </w:r>
            <w:r w:rsidR="00800CC8" w:rsidRPr="00AA1E98">
              <w:rPr>
                <w:sz w:val="20"/>
                <w:lang w:val="eu-ES"/>
              </w:rPr>
              <w:t xml:space="preserve">z dela </w:t>
            </w:r>
            <w:r w:rsidRPr="00AA1E98">
              <w:rPr>
                <w:sz w:val="20"/>
                <w:lang w:val="eu-ES"/>
              </w:rPr>
              <w:t xml:space="preserve">berrerabili eta hondakin gisa kudeatu </w:t>
            </w:r>
            <w:r w:rsidR="0079691D" w:rsidRPr="00AA1E98">
              <w:rPr>
                <w:sz w:val="20"/>
                <w:lang w:val="eu-ES"/>
              </w:rPr>
              <w:t>dela</w:t>
            </w:r>
            <w:r w:rsidRPr="00AA1E98">
              <w:rPr>
                <w:sz w:val="20"/>
                <w:lang w:val="eu-ES"/>
              </w:rPr>
              <w:t xml:space="preserve">, </w:t>
            </w:r>
            <w:r w:rsidR="009C0913" w:rsidRPr="00AA1E98">
              <w:rPr>
                <w:sz w:val="20"/>
                <w:lang w:val="eu-ES"/>
              </w:rPr>
              <w:t>(</w:t>
            </w:r>
            <w:r w:rsidRPr="00AA1E98">
              <w:rPr>
                <w:sz w:val="20"/>
                <w:lang w:val="eu-ES"/>
              </w:rPr>
              <w:t>GEEH</w:t>
            </w:r>
            <w:r w:rsidR="009C0913" w:rsidRPr="00AA1E98">
              <w:rPr>
                <w:sz w:val="20"/>
                <w:lang w:val="eu-ES"/>
              </w:rPr>
              <w:t>)</w:t>
            </w:r>
            <w:r w:rsidRPr="00AA1E98">
              <w:rPr>
                <w:sz w:val="20"/>
                <w:lang w:val="eu-ES"/>
              </w:rPr>
              <w:t xml:space="preserve"> «gailu elektriko eta elektronikoen hondakinei» buruzko otsailaren 20ko 110/2015</w:t>
            </w:r>
            <w:r w:rsidRPr="00AA1E98">
              <w:rPr>
                <w:sz w:val="20"/>
                <w:lang w:val="eu-ES"/>
              </w:rPr>
              <w:t xml:space="preserve"> </w:t>
            </w:r>
            <w:r w:rsidRPr="00AA1E98">
              <w:rPr>
                <w:sz w:val="20"/>
                <w:lang w:val="eu-ES"/>
              </w:rPr>
              <w:t>Errege Dekretuan ezarritakoa betez.</w:t>
            </w:r>
            <w:r w:rsidRPr="00AA1E98">
              <w:rPr>
                <w:sz w:val="20"/>
                <w:lang w:val="eu-ES"/>
              </w:rPr>
              <w:t xml:space="preserve"> </w:t>
            </w:r>
          </w:p>
          <w:p w14:paraId="6451C7B9" w14:textId="77777777" w:rsidR="00966BF6" w:rsidRPr="00AA1E98" w:rsidRDefault="00966BF6" w:rsidP="00C40227">
            <w:pPr>
              <w:pStyle w:val="Prrafodelista"/>
              <w:ind w:left="450" w:right="173"/>
              <w:jc w:val="both"/>
              <w:rPr>
                <w:sz w:val="20"/>
                <w:lang w:val="eu-ES"/>
              </w:rPr>
            </w:pPr>
          </w:p>
          <w:p w14:paraId="03EBF9E1" w14:textId="4DA05C2A" w:rsidR="00BF079A" w:rsidRPr="00AA1E98" w:rsidRDefault="00F52A0E" w:rsidP="00BF079A">
            <w:pPr>
              <w:pStyle w:val="Prrafodelista"/>
              <w:ind w:left="450" w:right="17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Gainera, egindako jarduketek obrak ekarri badituzte</w:t>
            </w:r>
            <w:r w:rsidR="00FD0B65" w:rsidRPr="00AA1E98">
              <w:rPr>
                <w:sz w:val="20"/>
                <w:lang w:val="eu-ES"/>
              </w:rPr>
              <w:t xml:space="preserve">, </w:t>
            </w:r>
            <w:r w:rsidR="00FD0B65" w:rsidRPr="00AA1E98">
              <w:rPr>
                <w:sz w:val="20"/>
                <w:lang w:val="eu-ES"/>
              </w:rPr>
              <w:t xml:space="preserve">azken hartzaileek hondakinen kudeaketa otsailaren 1eko 105/2008 Errege Dekretuan eta ekoizpena arautzen duen ekainaren 26ko 112/2012 Dekretuan adierazitakoa betez egin </w:t>
            </w:r>
            <w:r w:rsidR="00865ABA" w:rsidRPr="00AA1E98">
              <w:rPr>
                <w:sz w:val="20"/>
                <w:lang w:val="eu-ES"/>
              </w:rPr>
              <w:t xml:space="preserve">dela </w:t>
            </w:r>
            <w:r w:rsidR="00865ABA" w:rsidRPr="00AA1E98">
              <w:rPr>
                <w:sz w:val="20"/>
                <w:lang w:val="eu-ES"/>
              </w:rPr>
              <w:t>bermatzen dute</w:t>
            </w:r>
            <w:r w:rsidR="008A594B" w:rsidRPr="00AA1E98">
              <w:rPr>
                <w:sz w:val="20"/>
                <w:lang w:val="eu-ES"/>
              </w:rPr>
              <w:t>.</w:t>
            </w:r>
            <w:r w:rsidR="00865ABA" w:rsidRPr="00AA1E98">
              <w:rPr>
                <w:sz w:val="20"/>
                <w:lang w:val="eu-ES"/>
              </w:rPr>
              <w:t xml:space="preserve">  </w:t>
            </w:r>
            <w:r w:rsidR="00BF079A" w:rsidRPr="00AA1E98">
              <w:rPr>
                <w:sz w:val="20"/>
                <w:lang w:val="eu-ES"/>
              </w:rPr>
              <w:t>Eraikuntzaren lekuan  sortutako eraikuntza- eta eraispen-hondakin ez-arriskutsuen</w:t>
            </w:r>
          </w:p>
          <w:p w14:paraId="0EDDCE3C" w14:textId="77777777" w:rsidR="00BF079A" w:rsidRPr="00AA1E98" w:rsidRDefault="00BF079A" w:rsidP="00BF079A">
            <w:pPr>
              <w:pStyle w:val="Prrafodelista"/>
              <w:ind w:left="450" w:right="17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gutxienez % 70 (pisuan) (2000/532/EC Erabakiak ezarritako hondakinen Europako</w:t>
            </w:r>
          </w:p>
          <w:p w14:paraId="12A72C8A" w14:textId="417FD2F7" w:rsidR="00051BB2" w:rsidRPr="00AA1E98" w:rsidRDefault="00BF079A" w:rsidP="00BF079A">
            <w:pPr>
              <w:pStyle w:val="Prrafodelista"/>
              <w:ind w:left="450" w:right="173"/>
              <w:jc w:val="both"/>
              <w:rPr>
                <w:sz w:val="20"/>
                <w:lang w:val="eu-ES"/>
              </w:rPr>
            </w:pPr>
            <w:r w:rsidRPr="00AA1E98">
              <w:rPr>
                <w:sz w:val="20"/>
                <w:lang w:val="eu-ES"/>
              </w:rPr>
              <w:t>zerrendan 17 5 4 kategorian aipatutako material naturala alde batera utzita) berrerabiltzeko,</w:t>
            </w:r>
            <w:r w:rsidR="008A594B" w:rsidRPr="00AA1E98">
              <w:rPr>
                <w:sz w:val="20"/>
                <w:lang w:val="eu-ES"/>
              </w:rPr>
              <w:t xml:space="preserve"> </w:t>
            </w:r>
            <w:r w:rsidRPr="00AA1E98">
              <w:rPr>
                <w:sz w:val="20"/>
                <w:lang w:val="eu-ES"/>
              </w:rPr>
              <w:t xml:space="preserve">birziklatzeko eta </w:t>
            </w:r>
            <w:proofErr w:type="spellStart"/>
            <w:r w:rsidRPr="00AA1E98">
              <w:rPr>
                <w:sz w:val="20"/>
                <w:lang w:val="eu-ES"/>
              </w:rPr>
              <w:t>balorizatzeko</w:t>
            </w:r>
            <w:proofErr w:type="spellEnd"/>
            <w:r w:rsidRPr="00AA1E98">
              <w:rPr>
                <w:sz w:val="20"/>
                <w:lang w:val="eu-ES"/>
              </w:rPr>
              <w:t xml:space="preserve"> prestatu</w:t>
            </w:r>
            <w:r w:rsidR="00966BBA" w:rsidRPr="00AA1E98">
              <w:rPr>
                <w:sz w:val="20"/>
                <w:lang w:val="eu-ES"/>
              </w:rPr>
              <w:t xml:space="preserve"> del</w:t>
            </w:r>
            <w:r w:rsidRPr="00AA1E98">
              <w:rPr>
                <w:sz w:val="20"/>
                <w:lang w:val="eu-ES"/>
              </w:rPr>
              <w:t>a</w:t>
            </w:r>
            <w:r w:rsidR="00131BBB" w:rsidRPr="00AA1E98">
              <w:rPr>
                <w:sz w:val="20"/>
                <w:lang w:val="eu-ES"/>
              </w:rPr>
              <w:t xml:space="preserve">, </w:t>
            </w:r>
            <w:r w:rsidR="00966BBA" w:rsidRPr="00AA1E98">
              <w:rPr>
                <w:sz w:val="20"/>
                <w:lang w:val="eu-ES"/>
              </w:rPr>
              <w:t>baita oinarrietan eskatutako gainerako baldintzak ere.</w:t>
            </w:r>
          </w:p>
          <w:p w14:paraId="5F521C96" w14:textId="1B20EE47" w:rsidR="002F25BC" w:rsidRPr="00AA1E98" w:rsidRDefault="002F25BC" w:rsidP="00C40227">
            <w:pPr>
              <w:ind w:left="450" w:right="173" w:hanging="283"/>
              <w:jc w:val="both"/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1417" w:type="dxa"/>
            <w:vAlign w:val="center"/>
          </w:tcPr>
          <w:p w14:paraId="6C1FA0C6" w14:textId="77777777" w:rsidR="00280929" w:rsidRPr="00AA1E98" w:rsidRDefault="00280929" w:rsidP="004D708D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bookmarkEnd w:id="3"/>
    </w:tbl>
    <w:p w14:paraId="01F6D906" w14:textId="7893C4F5" w:rsidR="00280929" w:rsidRPr="00AA1E98" w:rsidRDefault="00280929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2A38829F" w14:textId="77777777" w:rsidR="009724CE" w:rsidRPr="00AA1E98" w:rsidRDefault="009724CE">
      <w:pPr>
        <w:rPr>
          <w:rFonts w:ascii="Calibri" w:hAnsi="Calibri" w:cs="Calibri"/>
          <w:i/>
          <w:iCs/>
          <w:sz w:val="16"/>
          <w:szCs w:val="16"/>
          <w:lang w:val="eu-ES"/>
        </w:rPr>
      </w:pPr>
    </w:p>
    <w:p w14:paraId="3E2587AB" w14:textId="77777777" w:rsidR="00592A29" w:rsidRPr="00AA1E98" w:rsidRDefault="00592A29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u-ES"/>
        </w:rPr>
      </w:pPr>
    </w:p>
    <w:p w14:paraId="0F0A0102" w14:textId="77777777" w:rsidR="00592A29" w:rsidRPr="00AA1E98" w:rsidRDefault="00592A29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u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2"/>
        <w:gridCol w:w="4323"/>
      </w:tblGrid>
      <w:tr w:rsidR="00AF5172" w:rsidRPr="00AA1E98" w14:paraId="54E1AEB6" w14:textId="77777777" w:rsidTr="00B670DF">
        <w:trPr>
          <w:trHeight w:val="343"/>
        </w:trPr>
        <w:tc>
          <w:tcPr>
            <w:tcW w:w="864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7DF30B" w14:textId="7F7CE64D" w:rsidR="00AF5172" w:rsidRPr="00AA1E98" w:rsidRDefault="00E9483C" w:rsidP="00B670DF">
            <w:pPr>
              <w:numPr>
                <w:ilvl w:val="0"/>
                <w:numId w:val="3"/>
              </w:numPr>
              <w:rPr>
                <w:rFonts w:ascii="Calibri" w:hAnsi="Calibri" w:cs="Calibri"/>
                <w:i/>
                <w:iC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>7.</w:t>
            </w:r>
            <w:r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ab/>
              <w:t>JARDUKETEN AZKEN ZIURTAGIRIA</w:t>
            </w:r>
            <w:r w:rsidR="00AF5172" w:rsidRPr="00AA1E98">
              <w:rPr>
                <w:rFonts w:ascii="Calibri" w:hAnsi="Calibri" w:cs="Calibri"/>
                <w:i/>
                <w:iCs/>
                <w:sz w:val="20"/>
                <w:lang w:val="eu-ES"/>
              </w:rPr>
              <w:t xml:space="preserve">: </w:t>
            </w:r>
          </w:p>
        </w:tc>
      </w:tr>
      <w:tr w:rsidR="00307B6F" w:rsidRPr="00AA1E98" w14:paraId="42920A36" w14:textId="77777777" w:rsidTr="00C23CDD">
        <w:tc>
          <w:tcPr>
            <w:tcW w:w="8645" w:type="dxa"/>
            <w:gridSpan w:val="2"/>
            <w:tcBorders>
              <w:bottom w:val="single" w:sz="4" w:space="0" w:color="auto"/>
            </w:tcBorders>
          </w:tcPr>
          <w:p w14:paraId="70F8520F" w14:textId="77777777" w:rsidR="00AF5172" w:rsidRPr="00AA1E98" w:rsidRDefault="00AF5172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  <w:p w14:paraId="08C43895" w14:textId="2E78DDB0" w:rsidR="001457D2" w:rsidRPr="00AA1E98" w:rsidRDefault="001457D2" w:rsidP="009D70BB">
            <w:pPr>
              <w:ind w:left="426"/>
              <w:jc w:val="both"/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Dokumentu hau sinatzen duen </w:t>
            </w:r>
            <w:r w:rsidR="00242A8C" w:rsidRPr="00AA1E98">
              <w:rPr>
                <w:rFonts w:ascii="Calibri" w:hAnsi="Calibri" w:cs="Calibri"/>
                <w:sz w:val="20"/>
                <w:lang w:val="eu-ES"/>
              </w:rPr>
              <w:t>pertsonak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 </w:t>
            </w:r>
            <w:r w:rsidRPr="00AA1E98">
              <w:rPr>
                <w:rFonts w:ascii="Calibri" w:hAnsi="Calibri" w:cs="Calibri"/>
                <w:b/>
                <w:bCs/>
                <w:sz w:val="20"/>
                <w:lang w:val="eu-ES"/>
              </w:rPr>
              <w:t>EGIAZTATZEN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 </w:t>
            </w:r>
            <w:r w:rsidR="00951889" w:rsidRPr="00AA1E98">
              <w:rPr>
                <w:rFonts w:ascii="Calibri" w:hAnsi="Calibri" w:cs="Calibri"/>
                <w:sz w:val="20"/>
                <w:lang w:val="eu-ES"/>
              </w:rPr>
              <w:t>du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 egindako jarduketak oinarri arautzaileetan eskatutakoarekin bat datozela (2025eko ekainaren 25eko EBAZPENA, Energiaren Euskal Erakundeko </w:t>
            </w:r>
            <w:r w:rsidR="00E257AD" w:rsidRPr="00AA1E98">
              <w:rPr>
                <w:rFonts w:ascii="Calibri" w:hAnsi="Calibri" w:cs="Calibri"/>
                <w:sz w:val="20"/>
                <w:lang w:val="eu-ES"/>
              </w:rPr>
              <w:t>Z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uzendari </w:t>
            </w:r>
            <w:r w:rsidR="00E257AD" w:rsidRPr="00AA1E98">
              <w:rPr>
                <w:rFonts w:ascii="Calibri" w:hAnsi="Calibri" w:cs="Calibri"/>
                <w:sz w:val="20"/>
                <w:lang w:val="eu-ES"/>
              </w:rPr>
              <w:t>N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>agusiarena), laguntza ebazpenean jakinarazitakoekin bat datozela, epean amaitu direla eta ebazpen horretan ezarritako baldintza guztiak betetzen dituztela, bai eta Programaren energia-eraginkortasuneko edo ingurumen-hobekuntzako betekizun teknikoak ere.</w:t>
            </w:r>
          </w:p>
          <w:p w14:paraId="53536D39" w14:textId="18DC05BE" w:rsidR="004C6E7B" w:rsidRPr="00AA1E98" w:rsidRDefault="004C6E7B" w:rsidP="000327D7">
            <w:pPr>
              <w:ind w:left="426"/>
              <w:jc w:val="both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tr w:rsidR="00307B6F" w:rsidRPr="00AA1E98" w14:paraId="1BAA3064" w14:textId="77777777" w:rsidTr="00C23CDD">
        <w:tc>
          <w:tcPr>
            <w:tcW w:w="43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9FE4DC" w14:textId="77777777" w:rsidR="00A97C17" w:rsidRPr="00AA1E98" w:rsidRDefault="00A97C17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43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1BAC35" w14:textId="77777777" w:rsidR="00A97C17" w:rsidRPr="00AA1E98" w:rsidRDefault="00A97C17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tr w:rsidR="00307B6F" w:rsidRPr="00AA1E98" w14:paraId="65361656" w14:textId="77777777" w:rsidTr="00C23CDD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14:paraId="11DA54D3" w14:textId="7338DFD4" w:rsidR="007476D8" w:rsidRPr="00AA1E98" w:rsidRDefault="007476D8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</w:tcPr>
          <w:p w14:paraId="6ADAC14A" w14:textId="0A1D8D97" w:rsidR="007476D8" w:rsidRPr="00AA1E98" w:rsidRDefault="005101D5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………….(n), …………….(e)ko …….(e)</w:t>
            </w:r>
            <w:proofErr w:type="spellStart"/>
            <w:r w:rsidRPr="00AA1E98">
              <w:rPr>
                <w:rFonts w:ascii="Calibri" w:hAnsi="Calibri" w:cs="Calibri"/>
                <w:sz w:val="20"/>
                <w:lang w:val="eu-ES"/>
              </w:rPr>
              <w:t>an</w:t>
            </w:r>
            <w:proofErr w:type="spellEnd"/>
          </w:p>
        </w:tc>
      </w:tr>
      <w:tr w:rsidR="00307B6F" w:rsidRPr="00AA1E98" w14:paraId="6A1B2349" w14:textId="77777777" w:rsidTr="00C23CDD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14:paraId="64A11062" w14:textId="77777777" w:rsidR="00A97C17" w:rsidRPr="00AA1E98" w:rsidRDefault="00A97C17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  <w:tc>
          <w:tcPr>
            <w:tcW w:w="4323" w:type="dxa"/>
            <w:tcBorders>
              <w:top w:val="nil"/>
              <w:left w:val="nil"/>
              <w:bottom w:val="nil"/>
              <w:right w:val="nil"/>
            </w:tcBorders>
          </w:tcPr>
          <w:p w14:paraId="11FE76AA" w14:textId="77777777" w:rsidR="00A97C17" w:rsidRPr="00AA1E98" w:rsidRDefault="00A97C17" w:rsidP="00DD468A">
            <w:pPr>
              <w:ind w:left="426"/>
              <w:rPr>
                <w:rFonts w:ascii="Calibri" w:hAnsi="Calibri" w:cs="Calibri"/>
                <w:sz w:val="20"/>
                <w:lang w:val="eu-ES"/>
              </w:rPr>
            </w:pPr>
          </w:p>
        </w:tc>
      </w:tr>
      <w:tr w:rsidR="00307B6F" w:rsidRPr="00AA1E98" w14:paraId="1C09095B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9D83B" w14:textId="2DDB8336" w:rsidR="00A97C17" w:rsidRPr="00AA1E98" w:rsidRDefault="00365418" w:rsidP="009B4730">
            <w:pPr>
              <w:ind w:left="-109"/>
              <w:jc w:val="center"/>
              <w:rPr>
                <w:rFonts w:ascii="Calibri" w:hAnsi="Calibri" w:cs="Calibri"/>
                <w:cap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Eskatzailearen sinadura, edo, hala badagokio, haren ordezkariarena.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 xml:space="preserve"> </w:t>
            </w:r>
          </w:p>
        </w:tc>
      </w:tr>
      <w:tr w:rsidR="007C4351" w:rsidRPr="00AA1E98" w14:paraId="61C2E6FD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17A2B" w14:textId="77777777" w:rsidR="007C4351" w:rsidRPr="00AA1E98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  <w:p w14:paraId="784CABBC" w14:textId="7B0BDB32" w:rsidR="007C4351" w:rsidRPr="00AA1E98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  <w:p w14:paraId="10E4FCBC" w14:textId="3BC07D9B" w:rsidR="00B80391" w:rsidRPr="00AA1E98" w:rsidRDefault="00B8039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  <w:p w14:paraId="629F7DD2" w14:textId="77777777" w:rsidR="00B80391" w:rsidRPr="00AA1E98" w:rsidRDefault="00B8039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  <w:p w14:paraId="37FD2B75" w14:textId="77777777" w:rsidR="007C4351" w:rsidRPr="00AA1E98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  <w:p w14:paraId="2E6131DE" w14:textId="30654462" w:rsidR="007C4351" w:rsidRPr="00AA1E98" w:rsidRDefault="007C4351" w:rsidP="0031671F">
            <w:pPr>
              <w:ind w:left="426"/>
              <w:jc w:val="center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</w:p>
        </w:tc>
      </w:tr>
      <w:tr w:rsidR="007C4351" w:rsidRPr="00AA1E98" w14:paraId="3519B0E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7CE994" w14:textId="594580E3" w:rsidR="007C4351" w:rsidRPr="00AA1E98" w:rsidRDefault="00DD57D4" w:rsidP="007C4351">
            <w:pPr>
              <w:ind w:left="426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Izen-deiturak</w:t>
            </w:r>
            <w:r w:rsidR="007C4351" w:rsidRPr="00AA1E98">
              <w:rPr>
                <w:rFonts w:ascii="Calibri" w:hAnsi="Calibri" w:cs="Calibri"/>
                <w:caps/>
                <w:sz w:val="20"/>
                <w:lang w:val="eu-ES"/>
              </w:rPr>
              <w:t>:</w:t>
            </w:r>
          </w:p>
        </w:tc>
      </w:tr>
      <w:tr w:rsidR="007C4351" w:rsidRPr="00AA1E98" w14:paraId="32458E3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BE1557" w14:textId="59AE4AC7" w:rsidR="007C4351" w:rsidRPr="00AA1E98" w:rsidRDefault="00443DC5" w:rsidP="007C4351">
            <w:pPr>
              <w:ind w:left="426"/>
              <w:rPr>
                <w:rFonts w:ascii="Calibri" w:hAnsi="Calibri" w:cs="Calibri"/>
                <w:i/>
                <w:iCs/>
                <w:cap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caps/>
                <w:sz w:val="20"/>
                <w:lang w:val="eu-ES"/>
              </w:rPr>
              <w:t>S</w:t>
            </w:r>
            <w:r w:rsidRPr="00AA1E98">
              <w:rPr>
                <w:rFonts w:ascii="Calibri" w:hAnsi="Calibri" w:cs="Calibri"/>
                <w:sz w:val="20"/>
                <w:lang w:val="eu-ES"/>
              </w:rPr>
              <w:t>inatzailearen IFZ</w:t>
            </w:r>
            <w:r w:rsidR="00BD66A2" w:rsidRPr="00AA1E98">
              <w:rPr>
                <w:rFonts w:ascii="Calibri" w:hAnsi="Calibri" w:cs="Calibri"/>
                <w:caps/>
                <w:sz w:val="20"/>
                <w:lang w:val="eu-ES"/>
              </w:rPr>
              <w:t>:</w:t>
            </w:r>
          </w:p>
        </w:tc>
      </w:tr>
      <w:tr w:rsidR="005827CC" w:rsidRPr="00AA1E98" w14:paraId="46F122D0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6D975" w14:textId="771ECFC4" w:rsidR="005827CC" w:rsidRPr="00AA1E98" w:rsidRDefault="00EA4ED8" w:rsidP="007C4351">
            <w:pPr>
              <w:ind w:left="426"/>
              <w:rPr>
                <w:rFonts w:ascii="Calibri" w:hAnsi="Calibri" w:cs="Calibri"/>
                <w:caps/>
                <w:sz w:val="20"/>
                <w:lang w:val="eu-ES"/>
              </w:rPr>
            </w:pPr>
            <w:r w:rsidRPr="00AA1E98">
              <w:rPr>
                <w:rFonts w:ascii="Calibri" w:hAnsi="Calibri" w:cs="Calibri"/>
                <w:sz w:val="20"/>
                <w:lang w:val="eu-ES"/>
              </w:rPr>
              <w:t>Sinatzailearen kargua/funtzioa</w:t>
            </w:r>
            <w:r w:rsidR="007518AB" w:rsidRPr="00AA1E98">
              <w:rPr>
                <w:rFonts w:ascii="Calibri" w:hAnsi="Calibri" w:cs="Calibri"/>
                <w:sz w:val="20"/>
                <w:lang w:val="eu-ES"/>
              </w:rPr>
              <w:t>:</w:t>
            </w:r>
          </w:p>
        </w:tc>
      </w:tr>
      <w:tr w:rsidR="00F60F00" w:rsidRPr="00AA1E98" w14:paraId="4EC9664E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23643E" w14:textId="77777777" w:rsidR="00F60F00" w:rsidRPr="00AA1E98" w:rsidRDefault="00F60F00" w:rsidP="007C4351">
            <w:pPr>
              <w:ind w:left="426"/>
              <w:rPr>
                <w:rFonts w:ascii="Calibri" w:hAnsi="Calibri" w:cs="Calibri"/>
                <w:caps/>
                <w:sz w:val="20"/>
                <w:lang w:val="eu-ES"/>
              </w:rPr>
            </w:pPr>
          </w:p>
        </w:tc>
      </w:tr>
      <w:tr w:rsidR="005827CC" w:rsidRPr="00AA1E98" w14:paraId="58271E8D" w14:textId="77777777" w:rsidTr="00C23CDD">
        <w:tc>
          <w:tcPr>
            <w:tcW w:w="86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190024" w14:textId="77777777" w:rsidR="005827CC" w:rsidRPr="00AA1E98" w:rsidRDefault="005827CC" w:rsidP="007C4351">
            <w:pPr>
              <w:ind w:left="426"/>
              <w:rPr>
                <w:rFonts w:ascii="Calibri" w:hAnsi="Calibri" w:cs="Calibri"/>
                <w:caps/>
                <w:sz w:val="20"/>
                <w:lang w:val="eu-ES"/>
              </w:rPr>
            </w:pPr>
          </w:p>
        </w:tc>
      </w:tr>
    </w:tbl>
    <w:p w14:paraId="03C781F5" w14:textId="3CD5CC5A" w:rsidR="00AF5172" w:rsidRPr="00AA1E98" w:rsidRDefault="00AF5172" w:rsidP="00102986">
      <w:pPr>
        <w:spacing w:after="360"/>
        <w:ind w:firstLine="425"/>
        <w:jc w:val="both"/>
        <w:rPr>
          <w:rFonts w:ascii="Calibri" w:hAnsi="Calibri" w:cs="Calibri"/>
          <w:sz w:val="16"/>
          <w:szCs w:val="16"/>
          <w:lang w:val="eu-ES"/>
        </w:rPr>
      </w:pPr>
    </w:p>
    <w:p w14:paraId="3C8F52B3" w14:textId="77777777" w:rsidR="001328AF" w:rsidRPr="00AA1E98" w:rsidRDefault="001328AF" w:rsidP="002455DE">
      <w:pPr>
        <w:spacing w:after="360"/>
        <w:rPr>
          <w:rFonts w:ascii="Calibri" w:hAnsi="Calibri" w:cs="Calibri"/>
          <w:sz w:val="16"/>
          <w:szCs w:val="16"/>
          <w:lang w:val="eu-ES"/>
        </w:rPr>
      </w:pPr>
    </w:p>
    <w:p w14:paraId="4BC2FD82" w14:textId="77777777" w:rsidR="005F1FEF" w:rsidRPr="001B3399" w:rsidRDefault="005F1FEF" w:rsidP="005F1FEF">
      <w:pPr>
        <w:rPr>
          <w:vanish/>
          <w:color w:val="FF0000"/>
        </w:rPr>
      </w:pPr>
    </w:p>
    <w:p w14:paraId="12843F44" w14:textId="77777777" w:rsidR="00351E97" w:rsidRPr="00E03101" w:rsidRDefault="00351E97" w:rsidP="00351E97">
      <w:pPr>
        <w:rPr>
          <w:vanish/>
        </w:rPr>
      </w:pPr>
    </w:p>
    <w:sectPr w:rsidR="00351E97" w:rsidRPr="00E03101" w:rsidSect="009F7F39">
      <w:headerReference w:type="default" r:id="rId12"/>
      <w:footerReference w:type="default" r:id="rId13"/>
      <w:headerReference w:type="first" r:id="rId14"/>
      <w:footerReference w:type="first" r:id="rId15"/>
      <w:pgSz w:w="11907" w:h="16840"/>
      <w:pgMar w:top="851" w:right="1559" w:bottom="568" w:left="1560" w:header="720" w:footer="66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0ADF7" w14:textId="77777777" w:rsidR="00C719A8" w:rsidRDefault="00C719A8">
      <w:r>
        <w:separator/>
      </w:r>
    </w:p>
  </w:endnote>
  <w:endnote w:type="continuationSeparator" w:id="0">
    <w:p w14:paraId="272CAD89" w14:textId="77777777" w:rsidR="00C719A8" w:rsidRDefault="00C71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02E58" w14:textId="556BF0A3" w:rsidR="00D071F9" w:rsidRPr="00351E97" w:rsidRDefault="00D071F9">
    <w:pPr>
      <w:pStyle w:val="Piedepgina"/>
      <w:jc w:val="right"/>
      <w:rPr>
        <w:rFonts w:ascii="Calibri" w:hAnsi="Calibri" w:cs="Calibri"/>
        <w:sz w:val="18"/>
        <w:szCs w:val="18"/>
      </w:rPr>
    </w:pPr>
    <w:r w:rsidRPr="00351E97">
      <w:rPr>
        <w:rFonts w:ascii="Calibri" w:hAnsi="Calibri" w:cs="Calibri"/>
        <w:sz w:val="18"/>
        <w:szCs w:val="18"/>
      </w:rPr>
      <w:fldChar w:fldCharType="begin"/>
    </w:r>
    <w:r w:rsidRPr="00351E97">
      <w:rPr>
        <w:rFonts w:ascii="Calibri" w:hAnsi="Calibri" w:cs="Calibri"/>
        <w:sz w:val="18"/>
        <w:szCs w:val="18"/>
      </w:rPr>
      <w:instrText>PAGE   \* MERGEFORMAT</w:instrText>
    </w:r>
    <w:r w:rsidRPr="00351E97">
      <w:rPr>
        <w:rFonts w:ascii="Calibri" w:hAnsi="Calibri" w:cs="Calibri"/>
        <w:sz w:val="18"/>
        <w:szCs w:val="18"/>
      </w:rPr>
      <w:fldChar w:fldCharType="separate"/>
    </w:r>
    <w:r w:rsidR="0082052F" w:rsidRPr="0082052F">
      <w:rPr>
        <w:rFonts w:ascii="Calibri" w:hAnsi="Calibri" w:cs="Calibri"/>
        <w:noProof/>
        <w:sz w:val="18"/>
        <w:szCs w:val="18"/>
        <w:lang w:val="es-ES"/>
      </w:rPr>
      <w:t>5</w:t>
    </w:r>
    <w:r w:rsidRPr="00351E97">
      <w:rPr>
        <w:rFonts w:ascii="Calibri" w:hAnsi="Calibri" w:cs="Calibri"/>
        <w:sz w:val="18"/>
        <w:szCs w:val="18"/>
      </w:rPr>
      <w:fldChar w:fldCharType="end"/>
    </w:r>
    <w:r w:rsidR="00DC1D82">
      <w:rPr>
        <w:rFonts w:ascii="Calibri" w:hAnsi="Calibri" w:cs="Calibri"/>
        <w:sz w:val="18"/>
        <w:szCs w:val="18"/>
      </w:rPr>
      <w:t>/</w:t>
    </w:r>
    <w:r w:rsidR="00C23CDD">
      <w:rPr>
        <w:rFonts w:ascii="Calibri" w:hAnsi="Calibri" w:cs="Calibri"/>
        <w:sz w:val="18"/>
        <w:szCs w:val="18"/>
      </w:rPr>
      <w:t>4</w:t>
    </w:r>
  </w:p>
  <w:p w14:paraId="28AEC6DA" w14:textId="77777777" w:rsidR="00D071F9" w:rsidRPr="00AD34C8" w:rsidRDefault="00D071F9" w:rsidP="00AD34C8">
    <w:pPr>
      <w:pStyle w:val="Piedepgina"/>
      <w:jc w:val="right"/>
      <w:rPr>
        <w:rFonts w:ascii="Calibri" w:hAnsi="Calibri" w:cs="Calibri"/>
        <w:sz w:val="18"/>
        <w:szCs w:val="18"/>
        <w:lang w:val="es-E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DA2A1" w14:textId="77777777" w:rsidR="00D071F9" w:rsidRDefault="00D071F9" w:rsidP="00A350AB">
    <w:pPr>
      <w:pStyle w:val="Piedepgina"/>
      <w:jc w:val="center"/>
      <w:rPr>
        <w:rFonts w:ascii="Arial" w:hAnsi="Arial"/>
        <w:sz w:val="13"/>
      </w:rPr>
    </w:pPr>
  </w:p>
  <w:p w14:paraId="452CDF76" w14:textId="61BCAFF8" w:rsidR="00D071F9" w:rsidRPr="00AD34C8" w:rsidRDefault="005336B9" w:rsidP="005336B9">
    <w:pPr>
      <w:pStyle w:val="Piedepgina"/>
      <w:tabs>
        <w:tab w:val="left" w:pos="320"/>
        <w:tab w:val="right" w:pos="8505"/>
      </w:tabs>
      <w:rPr>
        <w:rFonts w:ascii="Calibri" w:hAnsi="Calibri" w:cs="Calibri"/>
        <w:sz w:val="18"/>
        <w:szCs w:val="18"/>
        <w:lang w:val="en-US"/>
      </w:rPr>
    </w:pPr>
    <w:r>
      <w:rPr>
        <w:rFonts w:ascii="Calibri" w:hAnsi="Calibri" w:cs="Calibri"/>
        <w:sz w:val="18"/>
        <w:szCs w:val="18"/>
        <w:lang w:val="en-US"/>
      </w:rPr>
      <w:tab/>
    </w:r>
    <w:r>
      <w:rPr>
        <w:rFonts w:ascii="Calibri" w:hAnsi="Calibri" w:cs="Calibri"/>
        <w:sz w:val="18"/>
        <w:szCs w:val="18"/>
        <w:lang w:val="en-US"/>
      </w:rPr>
      <w:tab/>
    </w:r>
    <w:r>
      <w:rPr>
        <w:rFonts w:ascii="Calibri" w:hAnsi="Calibri" w:cs="Calibri"/>
        <w:sz w:val="18"/>
        <w:szCs w:val="18"/>
        <w:lang w:val="en-US"/>
      </w:rPr>
      <w:tab/>
    </w:r>
    <w:r w:rsidR="00DC1D82">
      <w:rPr>
        <w:rFonts w:ascii="Calibri" w:hAnsi="Calibri" w:cs="Calibri"/>
        <w:sz w:val="18"/>
        <w:szCs w:val="18"/>
        <w:lang w:val="en-US"/>
      </w:rPr>
      <w:t>1/</w:t>
    </w:r>
    <w:r w:rsidR="00D42AD8">
      <w:rPr>
        <w:rFonts w:ascii="Calibri" w:hAnsi="Calibri" w:cs="Calibri"/>
        <w:sz w:val="18"/>
        <w:szCs w:val="18"/>
        <w:lang w:val="en-US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635FD" w14:textId="77777777" w:rsidR="00C719A8" w:rsidRDefault="00C719A8">
      <w:r>
        <w:separator/>
      </w:r>
    </w:p>
  </w:footnote>
  <w:footnote w:type="continuationSeparator" w:id="0">
    <w:p w14:paraId="1D8FCC16" w14:textId="77777777" w:rsidR="00C719A8" w:rsidRDefault="00C71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F5E17" w14:textId="189B1B72" w:rsidR="009D2606" w:rsidRDefault="00BC72B2">
    <w:pPr>
      <w:pStyle w:val="Encabezado"/>
    </w:pPr>
    <w:r w:rsidRPr="00AB2343">
      <w:rPr>
        <w:noProof/>
        <w:lang w:val="es-ES" w:eastAsia="es-ES"/>
      </w:rPr>
      <w:drawing>
        <wp:anchor distT="0" distB="0" distL="114300" distR="114300" simplePos="0" relativeHeight="251661312" behindDoc="0" locked="0" layoutInCell="1" allowOverlap="1" wp14:anchorId="11789ABE" wp14:editId="37CF5126">
          <wp:simplePos x="0" y="0"/>
          <wp:positionH relativeFrom="margin">
            <wp:posOffset>-428625</wp:posOffset>
          </wp:positionH>
          <wp:positionV relativeFrom="paragraph">
            <wp:posOffset>-366991</wp:posOffset>
          </wp:positionV>
          <wp:extent cx="6467326" cy="522605"/>
          <wp:effectExtent l="0" t="0" r="0" b="0"/>
          <wp:wrapNone/>
          <wp:docPr id="1762677417" name="Imagen 17626774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67326" cy="522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1729"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494C2884" wp14:editId="5BACC56D">
          <wp:simplePos x="0" y="0"/>
          <wp:positionH relativeFrom="column">
            <wp:posOffset>-68580</wp:posOffset>
          </wp:positionH>
          <wp:positionV relativeFrom="paragraph">
            <wp:posOffset>-298450</wp:posOffset>
          </wp:positionV>
          <wp:extent cx="5580380" cy="450850"/>
          <wp:effectExtent l="0" t="0" r="1270" b="6350"/>
          <wp:wrapNone/>
          <wp:docPr id="64956572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0380" cy="450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1F902" w14:textId="380285FA" w:rsidR="009D2606" w:rsidRDefault="00B670DF" w:rsidP="009D2606">
    <w:pPr>
      <w:ind w:right="-29"/>
      <w:rPr>
        <w:rFonts w:ascii="Lato" w:hAnsi="Lato"/>
        <w:sz w:val="20"/>
      </w:rPr>
    </w:pPr>
    <w:r>
      <w:rPr>
        <w:rFonts w:ascii="Arial" w:hAnsi="Arial"/>
        <w:noProof/>
        <w:sz w:val="16"/>
        <w:lang w:val="es-ES" w:eastAsia="es-ES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8FA55DF" wp14:editId="0447227B">
              <wp:simplePos x="0" y="0"/>
              <wp:positionH relativeFrom="column">
                <wp:posOffset>-133350</wp:posOffset>
              </wp:positionH>
              <wp:positionV relativeFrom="paragraph">
                <wp:posOffset>-216535</wp:posOffset>
              </wp:positionV>
              <wp:extent cx="5686425" cy="1257300"/>
              <wp:effectExtent l="0" t="0" r="0" b="0"/>
              <wp:wrapThrough wrapText="bothSides">
                <wp:wrapPolygon edited="0">
                  <wp:start x="9624" y="0"/>
                  <wp:lineTo x="0" y="3927"/>
                  <wp:lineTo x="0" y="10145"/>
                  <wp:lineTo x="9624" y="10473"/>
                  <wp:lineTo x="5572" y="12436"/>
                  <wp:lineTo x="5572" y="14400"/>
                  <wp:lineTo x="10782" y="15709"/>
                  <wp:lineTo x="7453" y="17018"/>
                  <wp:lineTo x="7453" y="18982"/>
                  <wp:lineTo x="13170" y="19964"/>
                  <wp:lineTo x="13532" y="19964"/>
                  <wp:lineTo x="14111" y="18655"/>
                  <wp:lineTo x="13893" y="17345"/>
                  <wp:lineTo x="10782" y="15709"/>
                  <wp:lineTo x="14617" y="15709"/>
                  <wp:lineTo x="18742" y="13091"/>
                  <wp:lineTo x="18669" y="10473"/>
                  <wp:lineTo x="21564" y="9491"/>
                  <wp:lineTo x="21564" y="3600"/>
                  <wp:lineTo x="18235" y="1964"/>
                  <wp:lineTo x="12157" y="0"/>
                  <wp:lineTo x="9624" y="0"/>
                </wp:wrapPolygon>
              </wp:wrapThrough>
              <wp:docPr id="10" name="Grup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86425" cy="1257300"/>
                        <a:chOff x="0" y="0"/>
                        <a:chExt cx="5400040" cy="1113155"/>
                      </a:xfrm>
                    </wpg:grpSpPr>
                    <pic:pic xmlns:pic="http://schemas.openxmlformats.org/drawingml/2006/picture">
                      <pic:nvPicPr>
                        <pic:cNvPr id="14" name="Imagen 1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14300"/>
                          <a:ext cx="5400040" cy="998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Imagen 15" descr="Logotipo Programa PREE. Rehabilitación Energética de Edificios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478" t="5392" r="10940" b="19962"/>
                        <a:stretch/>
                      </pic:blipFill>
                      <pic:spPr bwMode="auto">
                        <a:xfrm>
                          <a:off x="2447925" y="0"/>
                          <a:ext cx="5715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D9AF56" id="Grupo 10" o:spid="_x0000_s1026" style="position:absolute;margin-left:-10.5pt;margin-top:-17.05pt;width:447.75pt;height:99pt;z-index:251658240;mso-width-relative:margin;mso-height-relative:margin" coordsize="54000,11131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4" o:spid="_x0000_s1027" type="#_x0000_t75" style="position:absolute;top:1143;width:54000;height:9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">
                <v:imagedata r:id="rId3" o:title=""/>
                <v:path arrowok="t"/>
              </v:shape>
              <v:shape id="Imagen 15" o:spid="_x0000_s1028" type="#_x0000_t75" alt="Logotipo Programa PREE. Rehabilitación Energética de Edificios" style="position:absolute;left:24479;width:5715;height:6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">
                <v:imagedata r:id="rId4" o:title="Logotipo Programa PREE" croptop="3534f" cropbottom="13082f" cropleft="6867f" cropright="7170f"/>
                <v:path arrowok="t"/>
              </v:shape>
              <w10:wrap type="through"/>
            </v:group>
          </w:pict>
        </mc:Fallback>
      </mc:AlternateContent>
    </w:r>
  </w:p>
  <w:p w14:paraId="291325B4" w14:textId="1149922D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5E9A4487" w14:textId="63FC66C8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5F43DC96" w14:textId="77777777" w:rsidR="00D071F9" w:rsidRDefault="00D071F9" w:rsidP="00BD39CE">
    <w:pPr>
      <w:pStyle w:val="Encabezado"/>
      <w:tabs>
        <w:tab w:val="right" w:pos="9923"/>
      </w:tabs>
      <w:ind w:right="-142"/>
      <w:jc w:val="center"/>
      <w:rPr>
        <w:rFonts w:ascii="Arial" w:hAnsi="Arial"/>
        <w:sz w:val="16"/>
      </w:rPr>
    </w:pPr>
  </w:p>
  <w:p w14:paraId="4250E990" w14:textId="77777777" w:rsidR="00D071F9" w:rsidRDefault="00D071F9" w:rsidP="00960CEA">
    <w:pPr>
      <w:pStyle w:val="Encabezado"/>
      <w:tabs>
        <w:tab w:val="right" w:pos="9923"/>
      </w:tabs>
      <w:ind w:right="-142"/>
      <w:rPr>
        <w:rFonts w:ascii="Arial" w:hAnsi="Arial"/>
        <w:sz w:val="16"/>
      </w:rPr>
    </w:pPr>
  </w:p>
  <w:p w14:paraId="351D1D58" w14:textId="77777777" w:rsidR="00D071F9" w:rsidRDefault="00D071F9">
    <w:pPr>
      <w:pStyle w:val="Encabezado"/>
      <w:tabs>
        <w:tab w:val="right" w:pos="9923"/>
      </w:tabs>
      <w:ind w:right="-142"/>
      <w:rPr>
        <w:rFonts w:ascii="Arial" w:hAnsi="Arial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F1904"/>
    <w:multiLevelType w:val="hybridMultilevel"/>
    <w:tmpl w:val="9D28A5C4"/>
    <w:lvl w:ilvl="0" w:tplc="BBF071CE">
      <w:start w:val="1"/>
      <w:numFmt w:val="lowerLetter"/>
      <w:lvlText w:val="(%1)"/>
      <w:lvlJc w:val="left"/>
      <w:pPr>
        <w:ind w:left="360" w:hanging="360"/>
      </w:pPr>
      <w:rPr>
        <w:rFonts w:hint="default"/>
        <w:b/>
        <w:color w:val="FF0000"/>
      </w:rPr>
    </w:lvl>
    <w:lvl w:ilvl="1" w:tplc="E74E3A0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655205"/>
    <w:multiLevelType w:val="hybridMultilevel"/>
    <w:tmpl w:val="C2804C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2A14C9D"/>
    <w:multiLevelType w:val="multilevel"/>
    <w:tmpl w:val="EC52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0A5CDC"/>
    <w:multiLevelType w:val="hybridMultilevel"/>
    <w:tmpl w:val="E482E532"/>
    <w:lvl w:ilvl="0" w:tplc="086EA6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F7B3E"/>
    <w:multiLevelType w:val="hybridMultilevel"/>
    <w:tmpl w:val="27AA2A64"/>
    <w:lvl w:ilvl="0" w:tplc="9A38E32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A66BA2"/>
    <w:multiLevelType w:val="hybridMultilevel"/>
    <w:tmpl w:val="E67EFDD6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780532"/>
    <w:multiLevelType w:val="hybridMultilevel"/>
    <w:tmpl w:val="27AA2A64"/>
    <w:lvl w:ilvl="0" w:tplc="9A38E32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916577"/>
    <w:multiLevelType w:val="hybridMultilevel"/>
    <w:tmpl w:val="C7942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7366234">
    <w:abstractNumId w:val="7"/>
  </w:num>
  <w:num w:numId="2" w16cid:durableId="1649363411">
    <w:abstractNumId w:val="2"/>
  </w:num>
  <w:num w:numId="3" w16cid:durableId="1345982459">
    <w:abstractNumId w:val="4"/>
  </w:num>
  <w:num w:numId="4" w16cid:durableId="1044714117">
    <w:abstractNumId w:val="3"/>
  </w:num>
  <w:num w:numId="5" w16cid:durableId="657925312">
    <w:abstractNumId w:val="0"/>
  </w:num>
  <w:num w:numId="6" w16cid:durableId="385836388">
    <w:abstractNumId w:val="1"/>
  </w:num>
  <w:num w:numId="7" w16cid:durableId="1394085024">
    <w:abstractNumId w:val="6"/>
  </w:num>
  <w:num w:numId="8" w16cid:durableId="19408663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192"/>
    <w:rsid w:val="00005462"/>
    <w:rsid w:val="000113E7"/>
    <w:rsid w:val="0001180D"/>
    <w:rsid w:val="0001310F"/>
    <w:rsid w:val="00016376"/>
    <w:rsid w:val="000200AD"/>
    <w:rsid w:val="00021654"/>
    <w:rsid w:val="00022C77"/>
    <w:rsid w:val="00023B20"/>
    <w:rsid w:val="00024103"/>
    <w:rsid w:val="00026335"/>
    <w:rsid w:val="00026990"/>
    <w:rsid w:val="000327D7"/>
    <w:rsid w:val="00040079"/>
    <w:rsid w:val="00040D1D"/>
    <w:rsid w:val="00043D00"/>
    <w:rsid w:val="00043EB2"/>
    <w:rsid w:val="00044070"/>
    <w:rsid w:val="000440CC"/>
    <w:rsid w:val="00044BB7"/>
    <w:rsid w:val="00044D3F"/>
    <w:rsid w:val="0004557F"/>
    <w:rsid w:val="00045FDE"/>
    <w:rsid w:val="00046E45"/>
    <w:rsid w:val="00047EB5"/>
    <w:rsid w:val="00051BB2"/>
    <w:rsid w:val="00054E0E"/>
    <w:rsid w:val="0005600E"/>
    <w:rsid w:val="00061F91"/>
    <w:rsid w:val="00062619"/>
    <w:rsid w:val="00062F48"/>
    <w:rsid w:val="00065E03"/>
    <w:rsid w:val="0007352B"/>
    <w:rsid w:val="0007451D"/>
    <w:rsid w:val="00076826"/>
    <w:rsid w:val="000847C6"/>
    <w:rsid w:val="00084984"/>
    <w:rsid w:val="0008617F"/>
    <w:rsid w:val="00086599"/>
    <w:rsid w:val="00087D9E"/>
    <w:rsid w:val="0009334C"/>
    <w:rsid w:val="00093785"/>
    <w:rsid w:val="000958C8"/>
    <w:rsid w:val="00096969"/>
    <w:rsid w:val="000A3609"/>
    <w:rsid w:val="000A62DE"/>
    <w:rsid w:val="000A6C56"/>
    <w:rsid w:val="000B501A"/>
    <w:rsid w:val="000B5B0F"/>
    <w:rsid w:val="000B65F0"/>
    <w:rsid w:val="000B6FFD"/>
    <w:rsid w:val="000C2650"/>
    <w:rsid w:val="000C2EAE"/>
    <w:rsid w:val="000C33EF"/>
    <w:rsid w:val="000C3DF2"/>
    <w:rsid w:val="000C4252"/>
    <w:rsid w:val="000C67D2"/>
    <w:rsid w:val="000D112A"/>
    <w:rsid w:val="000D3559"/>
    <w:rsid w:val="000D5726"/>
    <w:rsid w:val="000E0312"/>
    <w:rsid w:val="000E0E91"/>
    <w:rsid w:val="000F0117"/>
    <w:rsid w:val="000F2051"/>
    <w:rsid w:val="000F38A0"/>
    <w:rsid w:val="000F685C"/>
    <w:rsid w:val="00100C26"/>
    <w:rsid w:val="001021E2"/>
    <w:rsid w:val="00102986"/>
    <w:rsid w:val="001035BC"/>
    <w:rsid w:val="00103798"/>
    <w:rsid w:val="00104AA2"/>
    <w:rsid w:val="00104AD6"/>
    <w:rsid w:val="00107354"/>
    <w:rsid w:val="0011057D"/>
    <w:rsid w:val="00110C0A"/>
    <w:rsid w:val="0011778A"/>
    <w:rsid w:val="0012107D"/>
    <w:rsid w:val="001236BD"/>
    <w:rsid w:val="00123AA0"/>
    <w:rsid w:val="001258CA"/>
    <w:rsid w:val="00126AC9"/>
    <w:rsid w:val="001305A0"/>
    <w:rsid w:val="001310BC"/>
    <w:rsid w:val="00131BBB"/>
    <w:rsid w:val="00131D48"/>
    <w:rsid w:val="001328AF"/>
    <w:rsid w:val="00133AE2"/>
    <w:rsid w:val="00134355"/>
    <w:rsid w:val="00136126"/>
    <w:rsid w:val="001405AA"/>
    <w:rsid w:val="001427F9"/>
    <w:rsid w:val="001457D2"/>
    <w:rsid w:val="00147CFB"/>
    <w:rsid w:val="0015027A"/>
    <w:rsid w:val="00151DC6"/>
    <w:rsid w:val="00153485"/>
    <w:rsid w:val="00153989"/>
    <w:rsid w:val="00153FCF"/>
    <w:rsid w:val="00156C8A"/>
    <w:rsid w:val="0016143B"/>
    <w:rsid w:val="00161B01"/>
    <w:rsid w:val="00162D23"/>
    <w:rsid w:val="00164DD7"/>
    <w:rsid w:val="001727AF"/>
    <w:rsid w:val="00173463"/>
    <w:rsid w:val="001763F6"/>
    <w:rsid w:val="00180A49"/>
    <w:rsid w:val="001824EC"/>
    <w:rsid w:val="0018398E"/>
    <w:rsid w:val="00183DD9"/>
    <w:rsid w:val="00184934"/>
    <w:rsid w:val="00186154"/>
    <w:rsid w:val="00186354"/>
    <w:rsid w:val="00190F8B"/>
    <w:rsid w:val="001932F9"/>
    <w:rsid w:val="001933DA"/>
    <w:rsid w:val="001955FB"/>
    <w:rsid w:val="00195BE4"/>
    <w:rsid w:val="00196459"/>
    <w:rsid w:val="0019721E"/>
    <w:rsid w:val="00197C5B"/>
    <w:rsid w:val="001A0727"/>
    <w:rsid w:val="001A1B97"/>
    <w:rsid w:val="001A1DBB"/>
    <w:rsid w:val="001A3EC8"/>
    <w:rsid w:val="001A48EF"/>
    <w:rsid w:val="001A4A67"/>
    <w:rsid w:val="001B02D7"/>
    <w:rsid w:val="001B0591"/>
    <w:rsid w:val="001B3399"/>
    <w:rsid w:val="001B686D"/>
    <w:rsid w:val="001B7BCE"/>
    <w:rsid w:val="001C253E"/>
    <w:rsid w:val="001C36D4"/>
    <w:rsid w:val="001C3C87"/>
    <w:rsid w:val="001C4163"/>
    <w:rsid w:val="001C4428"/>
    <w:rsid w:val="001C53CB"/>
    <w:rsid w:val="001C620F"/>
    <w:rsid w:val="001C63DA"/>
    <w:rsid w:val="001D022C"/>
    <w:rsid w:val="001D1932"/>
    <w:rsid w:val="001D24DD"/>
    <w:rsid w:val="001D2BA0"/>
    <w:rsid w:val="001D556E"/>
    <w:rsid w:val="001D739A"/>
    <w:rsid w:val="001E1DCC"/>
    <w:rsid w:val="001E43EB"/>
    <w:rsid w:val="001E5347"/>
    <w:rsid w:val="001E6907"/>
    <w:rsid w:val="001F1FA3"/>
    <w:rsid w:val="001F239F"/>
    <w:rsid w:val="001F26DC"/>
    <w:rsid w:val="001F3179"/>
    <w:rsid w:val="001F5E24"/>
    <w:rsid w:val="001F6E6D"/>
    <w:rsid w:val="0020130E"/>
    <w:rsid w:val="00204615"/>
    <w:rsid w:val="00204A08"/>
    <w:rsid w:val="0020680B"/>
    <w:rsid w:val="002137A5"/>
    <w:rsid w:val="0021487F"/>
    <w:rsid w:val="0022029E"/>
    <w:rsid w:val="002229EF"/>
    <w:rsid w:val="0022513C"/>
    <w:rsid w:val="0022611C"/>
    <w:rsid w:val="00227063"/>
    <w:rsid w:val="0023039A"/>
    <w:rsid w:val="00230ADA"/>
    <w:rsid w:val="00230E16"/>
    <w:rsid w:val="00234F63"/>
    <w:rsid w:val="0023518B"/>
    <w:rsid w:val="00235D5F"/>
    <w:rsid w:val="0023615B"/>
    <w:rsid w:val="00237F39"/>
    <w:rsid w:val="0024048B"/>
    <w:rsid w:val="00241EB3"/>
    <w:rsid w:val="00242A8C"/>
    <w:rsid w:val="00244183"/>
    <w:rsid w:val="002441CC"/>
    <w:rsid w:val="0024423C"/>
    <w:rsid w:val="002455DE"/>
    <w:rsid w:val="002464F5"/>
    <w:rsid w:val="0024696A"/>
    <w:rsid w:val="002512D9"/>
    <w:rsid w:val="00252042"/>
    <w:rsid w:val="002520A7"/>
    <w:rsid w:val="0025449B"/>
    <w:rsid w:val="002623E4"/>
    <w:rsid w:val="002637E8"/>
    <w:rsid w:val="002644DF"/>
    <w:rsid w:val="00264A4F"/>
    <w:rsid w:val="0026691E"/>
    <w:rsid w:val="00272303"/>
    <w:rsid w:val="002742E9"/>
    <w:rsid w:val="0027445A"/>
    <w:rsid w:val="00274811"/>
    <w:rsid w:val="00274F31"/>
    <w:rsid w:val="0027641E"/>
    <w:rsid w:val="002766E9"/>
    <w:rsid w:val="00276992"/>
    <w:rsid w:val="00280929"/>
    <w:rsid w:val="002839C8"/>
    <w:rsid w:val="00293EAC"/>
    <w:rsid w:val="002967BE"/>
    <w:rsid w:val="0029731B"/>
    <w:rsid w:val="002976B9"/>
    <w:rsid w:val="002A1819"/>
    <w:rsid w:val="002A24DA"/>
    <w:rsid w:val="002A3621"/>
    <w:rsid w:val="002A42C8"/>
    <w:rsid w:val="002A49B6"/>
    <w:rsid w:val="002A79FB"/>
    <w:rsid w:val="002B14A9"/>
    <w:rsid w:val="002B1970"/>
    <w:rsid w:val="002B3C1E"/>
    <w:rsid w:val="002B437E"/>
    <w:rsid w:val="002B4F19"/>
    <w:rsid w:val="002B774D"/>
    <w:rsid w:val="002C29DA"/>
    <w:rsid w:val="002C52FB"/>
    <w:rsid w:val="002C7F91"/>
    <w:rsid w:val="002D01D4"/>
    <w:rsid w:val="002D0F71"/>
    <w:rsid w:val="002D5902"/>
    <w:rsid w:val="002D7BB0"/>
    <w:rsid w:val="002E0827"/>
    <w:rsid w:val="002E1ACC"/>
    <w:rsid w:val="002E5C3A"/>
    <w:rsid w:val="002F25BC"/>
    <w:rsid w:val="002F3E4C"/>
    <w:rsid w:val="002F4AAA"/>
    <w:rsid w:val="002F54A4"/>
    <w:rsid w:val="00300EB3"/>
    <w:rsid w:val="00301B5A"/>
    <w:rsid w:val="00303AB3"/>
    <w:rsid w:val="00303DB7"/>
    <w:rsid w:val="003049AA"/>
    <w:rsid w:val="00307919"/>
    <w:rsid w:val="00307B6F"/>
    <w:rsid w:val="00310009"/>
    <w:rsid w:val="003102A5"/>
    <w:rsid w:val="003112B5"/>
    <w:rsid w:val="0031671F"/>
    <w:rsid w:val="00317C3B"/>
    <w:rsid w:val="003207E7"/>
    <w:rsid w:val="00320EED"/>
    <w:rsid w:val="00321C50"/>
    <w:rsid w:val="003226D9"/>
    <w:rsid w:val="00324B09"/>
    <w:rsid w:val="00324EC4"/>
    <w:rsid w:val="00326176"/>
    <w:rsid w:val="00330382"/>
    <w:rsid w:val="003303F8"/>
    <w:rsid w:val="00333999"/>
    <w:rsid w:val="0033770F"/>
    <w:rsid w:val="00337916"/>
    <w:rsid w:val="00340C40"/>
    <w:rsid w:val="00341833"/>
    <w:rsid w:val="0034384F"/>
    <w:rsid w:val="00343C7E"/>
    <w:rsid w:val="00344086"/>
    <w:rsid w:val="00346F9A"/>
    <w:rsid w:val="003519AA"/>
    <w:rsid w:val="00351C4D"/>
    <w:rsid w:val="00351E97"/>
    <w:rsid w:val="00353F7C"/>
    <w:rsid w:val="00354AF0"/>
    <w:rsid w:val="00356373"/>
    <w:rsid w:val="00360501"/>
    <w:rsid w:val="0036249A"/>
    <w:rsid w:val="00365418"/>
    <w:rsid w:val="00367FED"/>
    <w:rsid w:val="00370428"/>
    <w:rsid w:val="003753F1"/>
    <w:rsid w:val="00375F0F"/>
    <w:rsid w:val="00381E25"/>
    <w:rsid w:val="00382FBB"/>
    <w:rsid w:val="00384192"/>
    <w:rsid w:val="0038664F"/>
    <w:rsid w:val="00391D27"/>
    <w:rsid w:val="00392622"/>
    <w:rsid w:val="003930DD"/>
    <w:rsid w:val="0039465F"/>
    <w:rsid w:val="00395628"/>
    <w:rsid w:val="00395960"/>
    <w:rsid w:val="003A23DE"/>
    <w:rsid w:val="003A2B97"/>
    <w:rsid w:val="003A3521"/>
    <w:rsid w:val="003A51B4"/>
    <w:rsid w:val="003A5377"/>
    <w:rsid w:val="003A6F25"/>
    <w:rsid w:val="003B3067"/>
    <w:rsid w:val="003B330E"/>
    <w:rsid w:val="003B339D"/>
    <w:rsid w:val="003B37D9"/>
    <w:rsid w:val="003B3B8B"/>
    <w:rsid w:val="003B4B36"/>
    <w:rsid w:val="003B6927"/>
    <w:rsid w:val="003B6996"/>
    <w:rsid w:val="003B7822"/>
    <w:rsid w:val="003C45BF"/>
    <w:rsid w:val="003C539F"/>
    <w:rsid w:val="003D2A4C"/>
    <w:rsid w:val="003D3BDD"/>
    <w:rsid w:val="003D6969"/>
    <w:rsid w:val="003D6F5C"/>
    <w:rsid w:val="003D71EC"/>
    <w:rsid w:val="003E0611"/>
    <w:rsid w:val="003E432C"/>
    <w:rsid w:val="003F26E8"/>
    <w:rsid w:val="003F4EED"/>
    <w:rsid w:val="00401FF8"/>
    <w:rsid w:val="0040229B"/>
    <w:rsid w:val="00406B3E"/>
    <w:rsid w:val="00423F7F"/>
    <w:rsid w:val="004244FD"/>
    <w:rsid w:val="00426A43"/>
    <w:rsid w:val="004274DF"/>
    <w:rsid w:val="00427A42"/>
    <w:rsid w:val="004311EE"/>
    <w:rsid w:val="00435E7A"/>
    <w:rsid w:val="0043635A"/>
    <w:rsid w:val="00436A9D"/>
    <w:rsid w:val="00443DC5"/>
    <w:rsid w:val="004446A0"/>
    <w:rsid w:val="00446946"/>
    <w:rsid w:val="004506ED"/>
    <w:rsid w:val="00451EA1"/>
    <w:rsid w:val="00454266"/>
    <w:rsid w:val="004576D6"/>
    <w:rsid w:val="004648E6"/>
    <w:rsid w:val="004713CD"/>
    <w:rsid w:val="004760E0"/>
    <w:rsid w:val="00490816"/>
    <w:rsid w:val="00490DDD"/>
    <w:rsid w:val="00491B7E"/>
    <w:rsid w:val="0049203E"/>
    <w:rsid w:val="0049368B"/>
    <w:rsid w:val="004A2F01"/>
    <w:rsid w:val="004A5E1A"/>
    <w:rsid w:val="004A7E16"/>
    <w:rsid w:val="004B0195"/>
    <w:rsid w:val="004B30D7"/>
    <w:rsid w:val="004B3DCC"/>
    <w:rsid w:val="004B7DED"/>
    <w:rsid w:val="004C1D87"/>
    <w:rsid w:val="004C47B4"/>
    <w:rsid w:val="004C5770"/>
    <w:rsid w:val="004C61BD"/>
    <w:rsid w:val="004C6E7B"/>
    <w:rsid w:val="004D1211"/>
    <w:rsid w:val="004D2260"/>
    <w:rsid w:val="004D2425"/>
    <w:rsid w:val="004D445D"/>
    <w:rsid w:val="004D708D"/>
    <w:rsid w:val="004E0CF8"/>
    <w:rsid w:val="004E2D71"/>
    <w:rsid w:val="004E2DA5"/>
    <w:rsid w:val="004E4098"/>
    <w:rsid w:val="004E4867"/>
    <w:rsid w:val="004F0CB4"/>
    <w:rsid w:val="004F1849"/>
    <w:rsid w:val="004F7433"/>
    <w:rsid w:val="00500458"/>
    <w:rsid w:val="0050227C"/>
    <w:rsid w:val="00502E26"/>
    <w:rsid w:val="0050491D"/>
    <w:rsid w:val="00505D63"/>
    <w:rsid w:val="005101D5"/>
    <w:rsid w:val="005122B1"/>
    <w:rsid w:val="0051256E"/>
    <w:rsid w:val="00513A8A"/>
    <w:rsid w:val="00514412"/>
    <w:rsid w:val="005160F3"/>
    <w:rsid w:val="0051640D"/>
    <w:rsid w:val="0052084E"/>
    <w:rsid w:val="00520D0B"/>
    <w:rsid w:val="0052494D"/>
    <w:rsid w:val="005255DB"/>
    <w:rsid w:val="00525B30"/>
    <w:rsid w:val="00526538"/>
    <w:rsid w:val="00533581"/>
    <w:rsid w:val="005336B9"/>
    <w:rsid w:val="00533FCE"/>
    <w:rsid w:val="005364D0"/>
    <w:rsid w:val="00537929"/>
    <w:rsid w:val="00537D2B"/>
    <w:rsid w:val="00542336"/>
    <w:rsid w:val="005516F4"/>
    <w:rsid w:val="005573E8"/>
    <w:rsid w:val="00560922"/>
    <w:rsid w:val="0056461A"/>
    <w:rsid w:val="00567E30"/>
    <w:rsid w:val="00571338"/>
    <w:rsid w:val="0057347E"/>
    <w:rsid w:val="00573E50"/>
    <w:rsid w:val="00575F62"/>
    <w:rsid w:val="005827CC"/>
    <w:rsid w:val="00583176"/>
    <w:rsid w:val="00584142"/>
    <w:rsid w:val="0058420D"/>
    <w:rsid w:val="0059250E"/>
    <w:rsid w:val="00592971"/>
    <w:rsid w:val="00592A29"/>
    <w:rsid w:val="005A1539"/>
    <w:rsid w:val="005A3408"/>
    <w:rsid w:val="005A39F6"/>
    <w:rsid w:val="005B2839"/>
    <w:rsid w:val="005B3B20"/>
    <w:rsid w:val="005B406C"/>
    <w:rsid w:val="005C0C8C"/>
    <w:rsid w:val="005D2A3C"/>
    <w:rsid w:val="005D46E3"/>
    <w:rsid w:val="005D5A7B"/>
    <w:rsid w:val="005E1486"/>
    <w:rsid w:val="005E6891"/>
    <w:rsid w:val="005E74A4"/>
    <w:rsid w:val="005E7C72"/>
    <w:rsid w:val="005F0718"/>
    <w:rsid w:val="005F1FEF"/>
    <w:rsid w:val="005F4283"/>
    <w:rsid w:val="005F4B47"/>
    <w:rsid w:val="005F6C32"/>
    <w:rsid w:val="005F73EF"/>
    <w:rsid w:val="0060227F"/>
    <w:rsid w:val="00612101"/>
    <w:rsid w:val="00613948"/>
    <w:rsid w:val="00613E91"/>
    <w:rsid w:val="00615758"/>
    <w:rsid w:val="0061730C"/>
    <w:rsid w:val="00617388"/>
    <w:rsid w:val="00620089"/>
    <w:rsid w:val="00622BEB"/>
    <w:rsid w:val="00623EF1"/>
    <w:rsid w:val="00624177"/>
    <w:rsid w:val="00626666"/>
    <w:rsid w:val="00626914"/>
    <w:rsid w:val="00630622"/>
    <w:rsid w:val="006309A5"/>
    <w:rsid w:val="00630BAD"/>
    <w:rsid w:val="00637540"/>
    <w:rsid w:val="00637B1A"/>
    <w:rsid w:val="00641ADA"/>
    <w:rsid w:val="006432F2"/>
    <w:rsid w:val="006442CE"/>
    <w:rsid w:val="006455CE"/>
    <w:rsid w:val="00645654"/>
    <w:rsid w:val="00654143"/>
    <w:rsid w:val="006578D1"/>
    <w:rsid w:val="00661D28"/>
    <w:rsid w:val="0066431E"/>
    <w:rsid w:val="006677D3"/>
    <w:rsid w:val="006703FF"/>
    <w:rsid w:val="00673B67"/>
    <w:rsid w:val="00674136"/>
    <w:rsid w:val="00675B65"/>
    <w:rsid w:val="00677BFF"/>
    <w:rsid w:val="00681B9C"/>
    <w:rsid w:val="00690405"/>
    <w:rsid w:val="00690CA2"/>
    <w:rsid w:val="006924CE"/>
    <w:rsid w:val="00695276"/>
    <w:rsid w:val="00697CCD"/>
    <w:rsid w:val="006A1D1A"/>
    <w:rsid w:val="006A209B"/>
    <w:rsid w:val="006A3071"/>
    <w:rsid w:val="006A69F2"/>
    <w:rsid w:val="006A6A58"/>
    <w:rsid w:val="006B06D4"/>
    <w:rsid w:val="006B193E"/>
    <w:rsid w:val="006B1A0B"/>
    <w:rsid w:val="006B2D0F"/>
    <w:rsid w:val="006B2F08"/>
    <w:rsid w:val="006C1E03"/>
    <w:rsid w:val="006C24C4"/>
    <w:rsid w:val="006C354C"/>
    <w:rsid w:val="006C464F"/>
    <w:rsid w:val="006C65BD"/>
    <w:rsid w:val="006C77B3"/>
    <w:rsid w:val="006D3C83"/>
    <w:rsid w:val="006D6277"/>
    <w:rsid w:val="006E0A29"/>
    <w:rsid w:val="006E1595"/>
    <w:rsid w:val="006E299D"/>
    <w:rsid w:val="006E2F8C"/>
    <w:rsid w:val="006E4C1A"/>
    <w:rsid w:val="006F2536"/>
    <w:rsid w:val="006F7AE2"/>
    <w:rsid w:val="007005B2"/>
    <w:rsid w:val="00701E9F"/>
    <w:rsid w:val="00703683"/>
    <w:rsid w:val="0070769E"/>
    <w:rsid w:val="0070782F"/>
    <w:rsid w:val="00707BD7"/>
    <w:rsid w:val="00716A9E"/>
    <w:rsid w:val="00717926"/>
    <w:rsid w:val="007214AB"/>
    <w:rsid w:val="007226EF"/>
    <w:rsid w:val="007242A0"/>
    <w:rsid w:val="007311B6"/>
    <w:rsid w:val="00732926"/>
    <w:rsid w:val="007333A5"/>
    <w:rsid w:val="00733697"/>
    <w:rsid w:val="00735814"/>
    <w:rsid w:val="007362F1"/>
    <w:rsid w:val="00736805"/>
    <w:rsid w:val="007371A1"/>
    <w:rsid w:val="007411F2"/>
    <w:rsid w:val="00742192"/>
    <w:rsid w:val="0074245D"/>
    <w:rsid w:val="00747258"/>
    <w:rsid w:val="007476D8"/>
    <w:rsid w:val="007518AB"/>
    <w:rsid w:val="00756C45"/>
    <w:rsid w:val="00764717"/>
    <w:rsid w:val="0076607C"/>
    <w:rsid w:val="0077562A"/>
    <w:rsid w:val="007758A9"/>
    <w:rsid w:val="00780914"/>
    <w:rsid w:val="00781CD0"/>
    <w:rsid w:val="007848E9"/>
    <w:rsid w:val="007861F6"/>
    <w:rsid w:val="00786BFA"/>
    <w:rsid w:val="007914D6"/>
    <w:rsid w:val="00791FEC"/>
    <w:rsid w:val="007933FA"/>
    <w:rsid w:val="00794913"/>
    <w:rsid w:val="00796668"/>
    <w:rsid w:val="0079691D"/>
    <w:rsid w:val="00796ED9"/>
    <w:rsid w:val="00796F68"/>
    <w:rsid w:val="007A4D0B"/>
    <w:rsid w:val="007A507D"/>
    <w:rsid w:val="007A5256"/>
    <w:rsid w:val="007A5317"/>
    <w:rsid w:val="007A6B13"/>
    <w:rsid w:val="007A7A0E"/>
    <w:rsid w:val="007B0E74"/>
    <w:rsid w:val="007B372E"/>
    <w:rsid w:val="007B42F6"/>
    <w:rsid w:val="007B509E"/>
    <w:rsid w:val="007B601C"/>
    <w:rsid w:val="007B6321"/>
    <w:rsid w:val="007B7EDF"/>
    <w:rsid w:val="007C0836"/>
    <w:rsid w:val="007C1982"/>
    <w:rsid w:val="007C4351"/>
    <w:rsid w:val="007C5466"/>
    <w:rsid w:val="007C6673"/>
    <w:rsid w:val="007C6931"/>
    <w:rsid w:val="007C693B"/>
    <w:rsid w:val="007C6AD3"/>
    <w:rsid w:val="007C7AF7"/>
    <w:rsid w:val="007D18CD"/>
    <w:rsid w:val="007D1BD9"/>
    <w:rsid w:val="007D26B4"/>
    <w:rsid w:val="007D39B5"/>
    <w:rsid w:val="007D4585"/>
    <w:rsid w:val="007D5737"/>
    <w:rsid w:val="007D765E"/>
    <w:rsid w:val="007E1CBB"/>
    <w:rsid w:val="007E1D69"/>
    <w:rsid w:val="007E1DFE"/>
    <w:rsid w:val="007E6961"/>
    <w:rsid w:val="007F1E2F"/>
    <w:rsid w:val="007F2C97"/>
    <w:rsid w:val="007F3B05"/>
    <w:rsid w:val="007F454E"/>
    <w:rsid w:val="007F51A7"/>
    <w:rsid w:val="00800CC8"/>
    <w:rsid w:val="00802C94"/>
    <w:rsid w:val="008030D1"/>
    <w:rsid w:val="00805FE0"/>
    <w:rsid w:val="00810433"/>
    <w:rsid w:val="00817EB5"/>
    <w:rsid w:val="00820232"/>
    <w:rsid w:val="0082052F"/>
    <w:rsid w:val="00821834"/>
    <w:rsid w:val="0082394A"/>
    <w:rsid w:val="0082773D"/>
    <w:rsid w:val="008303AC"/>
    <w:rsid w:val="00834974"/>
    <w:rsid w:val="0084181A"/>
    <w:rsid w:val="00844424"/>
    <w:rsid w:val="00844595"/>
    <w:rsid w:val="00844C42"/>
    <w:rsid w:val="00846AB7"/>
    <w:rsid w:val="00846C02"/>
    <w:rsid w:val="00846FE6"/>
    <w:rsid w:val="0084735C"/>
    <w:rsid w:val="00850A8D"/>
    <w:rsid w:val="00851710"/>
    <w:rsid w:val="00856AFC"/>
    <w:rsid w:val="008610A3"/>
    <w:rsid w:val="008637A1"/>
    <w:rsid w:val="00865ABA"/>
    <w:rsid w:val="00866D76"/>
    <w:rsid w:val="00871961"/>
    <w:rsid w:val="00873B53"/>
    <w:rsid w:val="00874AC0"/>
    <w:rsid w:val="00875D11"/>
    <w:rsid w:val="00876229"/>
    <w:rsid w:val="008765A9"/>
    <w:rsid w:val="008821C6"/>
    <w:rsid w:val="00885FA7"/>
    <w:rsid w:val="00886E3E"/>
    <w:rsid w:val="00887C6C"/>
    <w:rsid w:val="00892745"/>
    <w:rsid w:val="008A4C5D"/>
    <w:rsid w:val="008A594B"/>
    <w:rsid w:val="008A6896"/>
    <w:rsid w:val="008B477F"/>
    <w:rsid w:val="008B6276"/>
    <w:rsid w:val="008C0CE5"/>
    <w:rsid w:val="008C2EE6"/>
    <w:rsid w:val="008C37F9"/>
    <w:rsid w:val="008C3DE0"/>
    <w:rsid w:val="008C449F"/>
    <w:rsid w:val="008C4D53"/>
    <w:rsid w:val="008C6A8E"/>
    <w:rsid w:val="008C76FD"/>
    <w:rsid w:val="008D20D6"/>
    <w:rsid w:val="008D4330"/>
    <w:rsid w:val="008D49AE"/>
    <w:rsid w:val="008D4FBE"/>
    <w:rsid w:val="008D63A2"/>
    <w:rsid w:val="008D7C92"/>
    <w:rsid w:val="008E1196"/>
    <w:rsid w:val="008E3C7A"/>
    <w:rsid w:val="008F032F"/>
    <w:rsid w:val="008F3DC3"/>
    <w:rsid w:val="008F5FD9"/>
    <w:rsid w:val="008F7223"/>
    <w:rsid w:val="00904D8C"/>
    <w:rsid w:val="00905BF8"/>
    <w:rsid w:val="00906103"/>
    <w:rsid w:val="009148E2"/>
    <w:rsid w:val="009150BB"/>
    <w:rsid w:val="0091783C"/>
    <w:rsid w:val="00920E8D"/>
    <w:rsid w:val="0092374C"/>
    <w:rsid w:val="00931E08"/>
    <w:rsid w:val="0094147D"/>
    <w:rsid w:val="00944041"/>
    <w:rsid w:val="00951889"/>
    <w:rsid w:val="00952563"/>
    <w:rsid w:val="00954BA5"/>
    <w:rsid w:val="009570EC"/>
    <w:rsid w:val="00960CB1"/>
    <w:rsid w:val="00960CDD"/>
    <w:rsid w:val="00960CEA"/>
    <w:rsid w:val="0096240D"/>
    <w:rsid w:val="009657B0"/>
    <w:rsid w:val="00965A8B"/>
    <w:rsid w:val="00966BBA"/>
    <w:rsid w:val="00966BF6"/>
    <w:rsid w:val="009724CE"/>
    <w:rsid w:val="00972BDF"/>
    <w:rsid w:val="0097362A"/>
    <w:rsid w:val="00974911"/>
    <w:rsid w:val="00975F8A"/>
    <w:rsid w:val="0097677F"/>
    <w:rsid w:val="009803EA"/>
    <w:rsid w:val="0098095D"/>
    <w:rsid w:val="009827C7"/>
    <w:rsid w:val="00982D44"/>
    <w:rsid w:val="00984E5D"/>
    <w:rsid w:val="0098702F"/>
    <w:rsid w:val="00993A58"/>
    <w:rsid w:val="009A07FC"/>
    <w:rsid w:val="009A1635"/>
    <w:rsid w:val="009A25DB"/>
    <w:rsid w:val="009A2A26"/>
    <w:rsid w:val="009B0D57"/>
    <w:rsid w:val="009B45DC"/>
    <w:rsid w:val="009B4730"/>
    <w:rsid w:val="009B59AC"/>
    <w:rsid w:val="009B67CD"/>
    <w:rsid w:val="009B7D81"/>
    <w:rsid w:val="009C0752"/>
    <w:rsid w:val="009C0913"/>
    <w:rsid w:val="009D1573"/>
    <w:rsid w:val="009D188A"/>
    <w:rsid w:val="009D2595"/>
    <w:rsid w:val="009D2606"/>
    <w:rsid w:val="009D575D"/>
    <w:rsid w:val="009D6F81"/>
    <w:rsid w:val="009D70BB"/>
    <w:rsid w:val="009D78C3"/>
    <w:rsid w:val="009E0EBA"/>
    <w:rsid w:val="009E374F"/>
    <w:rsid w:val="009E4624"/>
    <w:rsid w:val="009E5AD1"/>
    <w:rsid w:val="009E5CCA"/>
    <w:rsid w:val="009F1C4B"/>
    <w:rsid w:val="009F2CB1"/>
    <w:rsid w:val="009F4CCA"/>
    <w:rsid w:val="009F7F39"/>
    <w:rsid w:val="00A01C11"/>
    <w:rsid w:val="00A03159"/>
    <w:rsid w:val="00A16381"/>
    <w:rsid w:val="00A20742"/>
    <w:rsid w:val="00A214D1"/>
    <w:rsid w:val="00A226F0"/>
    <w:rsid w:val="00A22FC7"/>
    <w:rsid w:val="00A237A9"/>
    <w:rsid w:val="00A246F6"/>
    <w:rsid w:val="00A24E9D"/>
    <w:rsid w:val="00A27486"/>
    <w:rsid w:val="00A27A88"/>
    <w:rsid w:val="00A316DF"/>
    <w:rsid w:val="00A322F7"/>
    <w:rsid w:val="00A33336"/>
    <w:rsid w:val="00A33448"/>
    <w:rsid w:val="00A34B52"/>
    <w:rsid w:val="00A350AB"/>
    <w:rsid w:val="00A353D6"/>
    <w:rsid w:val="00A36011"/>
    <w:rsid w:val="00A372F6"/>
    <w:rsid w:val="00A4035F"/>
    <w:rsid w:val="00A42033"/>
    <w:rsid w:val="00A42866"/>
    <w:rsid w:val="00A468E7"/>
    <w:rsid w:val="00A478B6"/>
    <w:rsid w:val="00A53958"/>
    <w:rsid w:val="00A55C4D"/>
    <w:rsid w:val="00A5722D"/>
    <w:rsid w:val="00A64144"/>
    <w:rsid w:val="00A71A9B"/>
    <w:rsid w:val="00A724D1"/>
    <w:rsid w:val="00A731CC"/>
    <w:rsid w:val="00A7552D"/>
    <w:rsid w:val="00A755BD"/>
    <w:rsid w:val="00A80F0C"/>
    <w:rsid w:val="00A82C41"/>
    <w:rsid w:val="00A901F8"/>
    <w:rsid w:val="00A90570"/>
    <w:rsid w:val="00A92213"/>
    <w:rsid w:val="00A92DF1"/>
    <w:rsid w:val="00A95449"/>
    <w:rsid w:val="00A96112"/>
    <w:rsid w:val="00A97C17"/>
    <w:rsid w:val="00AA00C0"/>
    <w:rsid w:val="00AA0EAB"/>
    <w:rsid w:val="00AA19F5"/>
    <w:rsid w:val="00AA1E98"/>
    <w:rsid w:val="00AA2078"/>
    <w:rsid w:val="00AA2CF0"/>
    <w:rsid w:val="00AA2D55"/>
    <w:rsid w:val="00AA434E"/>
    <w:rsid w:val="00AA7547"/>
    <w:rsid w:val="00AB17D8"/>
    <w:rsid w:val="00AB27D7"/>
    <w:rsid w:val="00AB3F8C"/>
    <w:rsid w:val="00AB45E8"/>
    <w:rsid w:val="00AB72C5"/>
    <w:rsid w:val="00AC0B91"/>
    <w:rsid w:val="00AC1482"/>
    <w:rsid w:val="00AC3882"/>
    <w:rsid w:val="00AC6B4A"/>
    <w:rsid w:val="00AC72B3"/>
    <w:rsid w:val="00AD0EC6"/>
    <w:rsid w:val="00AD19CB"/>
    <w:rsid w:val="00AD325F"/>
    <w:rsid w:val="00AD34C8"/>
    <w:rsid w:val="00AD4AFD"/>
    <w:rsid w:val="00AD50B8"/>
    <w:rsid w:val="00AD6112"/>
    <w:rsid w:val="00AD68AF"/>
    <w:rsid w:val="00AE0DF9"/>
    <w:rsid w:val="00AE2328"/>
    <w:rsid w:val="00AE4F16"/>
    <w:rsid w:val="00AE7AA1"/>
    <w:rsid w:val="00AF3B46"/>
    <w:rsid w:val="00AF43BE"/>
    <w:rsid w:val="00AF4FAD"/>
    <w:rsid w:val="00AF5172"/>
    <w:rsid w:val="00AF76BB"/>
    <w:rsid w:val="00AF7E63"/>
    <w:rsid w:val="00AF7F6B"/>
    <w:rsid w:val="00B00BE6"/>
    <w:rsid w:val="00B0323B"/>
    <w:rsid w:val="00B03FCA"/>
    <w:rsid w:val="00B049C7"/>
    <w:rsid w:val="00B106D7"/>
    <w:rsid w:val="00B10DDC"/>
    <w:rsid w:val="00B134E4"/>
    <w:rsid w:val="00B15184"/>
    <w:rsid w:val="00B15ED2"/>
    <w:rsid w:val="00B15F03"/>
    <w:rsid w:val="00B16749"/>
    <w:rsid w:val="00B2193C"/>
    <w:rsid w:val="00B21BA8"/>
    <w:rsid w:val="00B22758"/>
    <w:rsid w:val="00B23DAE"/>
    <w:rsid w:val="00B23F2C"/>
    <w:rsid w:val="00B254E0"/>
    <w:rsid w:val="00B26140"/>
    <w:rsid w:val="00B26788"/>
    <w:rsid w:val="00B31B07"/>
    <w:rsid w:val="00B37E98"/>
    <w:rsid w:val="00B4331C"/>
    <w:rsid w:val="00B438B5"/>
    <w:rsid w:val="00B4571E"/>
    <w:rsid w:val="00B46A27"/>
    <w:rsid w:val="00B46BCC"/>
    <w:rsid w:val="00B474EB"/>
    <w:rsid w:val="00B51C31"/>
    <w:rsid w:val="00B52CF3"/>
    <w:rsid w:val="00B6053F"/>
    <w:rsid w:val="00B60DFB"/>
    <w:rsid w:val="00B62BD5"/>
    <w:rsid w:val="00B62CF7"/>
    <w:rsid w:val="00B64CB7"/>
    <w:rsid w:val="00B6519D"/>
    <w:rsid w:val="00B66BFB"/>
    <w:rsid w:val="00B670DF"/>
    <w:rsid w:val="00B72183"/>
    <w:rsid w:val="00B72544"/>
    <w:rsid w:val="00B73D48"/>
    <w:rsid w:val="00B80391"/>
    <w:rsid w:val="00B85B99"/>
    <w:rsid w:val="00B91CC5"/>
    <w:rsid w:val="00BA0A4C"/>
    <w:rsid w:val="00BA3D35"/>
    <w:rsid w:val="00BA790E"/>
    <w:rsid w:val="00BB3260"/>
    <w:rsid w:val="00BB5FD6"/>
    <w:rsid w:val="00BB7A14"/>
    <w:rsid w:val="00BB7FB8"/>
    <w:rsid w:val="00BC23F6"/>
    <w:rsid w:val="00BC65B1"/>
    <w:rsid w:val="00BC65E6"/>
    <w:rsid w:val="00BC72B2"/>
    <w:rsid w:val="00BD257A"/>
    <w:rsid w:val="00BD39CE"/>
    <w:rsid w:val="00BD3D82"/>
    <w:rsid w:val="00BD468E"/>
    <w:rsid w:val="00BD5908"/>
    <w:rsid w:val="00BD66A2"/>
    <w:rsid w:val="00BD7845"/>
    <w:rsid w:val="00BE1724"/>
    <w:rsid w:val="00BE3540"/>
    <w:rsid w:val="00BE42A4"/>
    <w:rsid w:val="00BE4487"/>
    <w:rsid w:val="00BE5F38"/>
    <w:rsid w:val="00BE6072"/>
    <w:rsid w:val="00BF012C"/>
    <w:rsid w:val="00BF0588"/>
    <w:rsid w:val="00BF079A"/>
    <w:rsid w:val="00BF0C3E"/>
    <w:rsid w:val="00BF1079"/>
    <w:rsid w:val="00BF174C"/>
    <w:rsid w:val="00BF6E7F"/>
    <w:rsid w:val="00BF712E"/>
    <w:rsid w:val="00C01C19"/>
    <w:rsid w:val="00C03AC4"/>
    <w:rsid w:val="00C03E37"/>
    <w:rsid w:val="00C05FAD"/>
    <w:rsid w:val="00C0787C"/>
    <w:rsid w:val="00C07E28"/>
    <w:rsid w:val="00C1035B"/>
    <w:rsid w:val="00C11CAB"/>
    <w:rsid w:val="00C1295C"/>
    <w:rsid w:val="00C12ADF"/>
    <w:rsid w:val="00C13FA3"/>
    <w:rsid w:val="00C140C1"/>
    <w:rsid w:val="00C1587B"/>
    <w:rsid w:val="00C159AF"/>
    <w:rsid w:val="00C16A14"/>
    <w:rsid w:val="00C17CC0"/>
    <w:rsid w:val="00C17CF8"/>
    <w:rsid w:val="00C23C4E"/>
    <w:rsid w:val="00C23CDD"/>
    <w:rsid w:val="00C25A73"/>
    <w:rsid w:val="00C27B57"/>
    <w:rsid w:val="00C27C83"/>
    <w:rsid w:val="00C308D5"/>
    <w:rsid w:val="00C32493"/>
    <w:rsid w:val="00C34ED9"/>
    <w:rsid w:val="00C40227"/>
    <w:rsid w:val="00C43911"/>
    <w:rsid w:val="00C4512F"/>
    <w:rsid w:val="00C50A56"/>
    <w:rsid w:val="00C51419"/>
    <w:rsid w:val="00C51729"/>
    <w:rsid w:val="00C54631"/>
    <w:rsid w:val="00C55014"/>
    <w:rsid w:val="00C550BF"/>
    <w:rsid w:val="00C55A2B"/>
    <w:rsid w:val="00C56213"/>
    <w:rsid w:val="00C564AE"/>
    <w:rsid w:val="00C60210"/>
    <w:rsid w:val="00C6075A"/>
    <w:rsid w:val="00C617BC"/>
    <w:rsid w:val="00C635A9"/>
    <w:rsid w:val="00C711BF"/>
    <w:rsid w:val="00C719A8"/>
    <w:rsid w:val="00C73E8F"/>
    <w:rsid w:val="00C76BCE"/>
    <w:rsid w:val="00C771F9"/>
    <w:rsid w:val="00C77FCE"/>
    <w:rsid w:val="00C82F71"/>
    <w:rsid w:val="00C87450"/>
    <w:rsid w:val="00C87FBA"/>
    <w:rsid w:val="00C92389"/>
    <w:rsid w:val="00C933CC"/>
    <w:rsid w:val="00C942E8"/>
    <w:rsid w:val="00C972EF"/>
    <w:rsid w:val="00CA322D"/>
    <w:rsid w:val="00CA54DF"/>
    <w:rsid w:val="00CB406C"/>
    <w:rsid w:val="00CB4476"/>
    <w:rsid w:val="00CC17C5"/>
    <w:rsid w:val="00CC1F13"/>
    <w:rsid w:val="00CC2506"/>
    <w:rsid w:val="00CC5014"/>
    <w:rsid w:val="00CC58DF"/>
    <w:rsid w:val="00CC703E"/>
    <w:rsid w:val="00CD1017"/>
    <w:rsid w:val="00CD5903"/>
    <w:rsid w:val="00CD65A3"/>
    <w:rsid w:val="00CD7E44"/>
    <w:rsid w:val="00CE0472"/>
    <w:rsid w:val="00CE0615"/>
    <w:rsid w:val="00CE5D4A"/>
    <w:rsid w:val="00CE7675"/>
    <w:rsid w:val="00CF00DB"/>
    <w:rsid w:val="00CF1157"/>
    <w:rsid w:val="00CF26E6"/>
    <w:rsid w:val="00CF5EA6"/>
    <w:rsid w:val="00CF7D11"/>
    <w:rsid w:val="00D009F9"/>
    <w:rsid w:val="00D0113B"/>
    <w:rsid w:val="00D0334A"/>
    <w:rsid w:val="00D04214"/>
    <w:rsid w:val="00D071F9"/>
    <w:rsid w:val="00D107DE"/>
    <w:rsid w:val="00D167D5"/>
    <w:rsid w:val="00D1799E"/>
    <w:rsid w:val="00D203A2"/>
    <w:rsid w:val="00D22983"/>
    <w:rsid w:val="00D23D71"/>
    <w:rsid w:val="00D32D9A"/>
    <w:rsid w:val="00D36695"/>
    <w:rsid w:val="00D3714D"/>
    <w:rsid w:val="00D415B3"/>
    <w:rsid w:val="00D42AD8"/>
    <w:rsid w:val="00D506B2"/>
    <w:rsid w:val="00D521CA"/>
    <w:rsid w:val="00D53F9F"/>
    <w:rsid w:val="00D576CF"/>
    <w:rsid w:val="00D62864"/>
    <w:rsid w:val="00D70239"/>
    <w:rsid w:val="00D758ED"/>
    <w:rsid w:val="00D76904"/>
    <w:rsid w:val="00D8054A"/>
    <w:rsid w:val="00D81A23"/>
    <w:rsid w:val="00D8313D"/>
    <w:rsid w:val="00D83FFE"/>
    <w:rsid w:val="00D86129"/>
    <w:rsid w:val="00D8616A"/>
    <w:rsid w:val="00D961A4"/>
    <w:rsid w:val="00D9736C"/>
    <w:rsid w:val="00DA245B"/>
    <w:rsid w:val="00DA2BC6"/>
    <w:rsid w:val="00DA36C4"/>
    <w:rsid w:val="00DA3882"/>
    <w:rsid w:val="00DA47EB"/>
    <w:rsid w:val="00DA4C39"/>
    <w:rsid w:val="00DA7B4B"/>
    <w:rsid w:val="00DB08DB"/>
    <w:rsid w:val="00DB2DB1"/>
    <w:rsid w:val="00DB38F4"/>
    <w:rsid w:val="00DB7DF5"/>
    <w:rsid w:val="00DC1D82"/>
    <w:rsid w:val="00DC7D08"/>
    <w:rsid w:val="00DD2C2E"/>
    <w:rsid w:val="00DD3F2A"/>
    <w:rsid w:val="00DD4FAE"/>
    <w:rsid w:val="00DD57D4"/>
    <w:rsid w:val="00DE01B5"/>
    <w:rsid w:val="00DF0802"/>
    <w:rsid w:val="00DF1CFE"/>
    <w:rsid w:val="00DF35D1"/>
    <w:rsid w:val="00DF37FA"/>
    <w:rsid w:val="00DF7931"/>
    <w:rsid w:val="00E01A01"/>
    <w:rsid w:val="00E06070"/>
    <w:rsid w:val="00E06D28"/>
    <w:rsid w:val="00E07AB8"/>
    <w:rsid w:val="00E10872"/>
    <w:rsid w:val="00E12B20"/>
    <w:rsid w:val="00E12C20"/>
    <w:rsid w:val="00E17EC7"/>
    <w:rsid w:val="00E20D9A"/>
    <w:rsid w:val="00E23753"/>
    <w:rsid w:val="00E23FF4"/>
    <w:rsid w:val="00E257AD"/>
    <w:rsid w:val="00E257D3"/>
    <w:rsid w:val="00E268CD"/>
    <w:rsid w:val="00E2691D"/>
    <w:rsid w:val="00E273F3"/>
    <w:rsid w:val="00E27EF6"/>
    <w:rsid w:val="00E305F8"/>
    <w:rsid w:val="00E315F2"/>
    <w:rsid w:val="00E31B70"/>
    <w:rsid w:val="00E37DF4"/>
    <w:rsid w:val="00E42494"/>
    <w:rsid w:val="00E42BC8"/>
    <w:rsid w:val="00E46B7F"/>
    <w:rsid w:val="00E4707B"/>
    <w:rsid w:val="00E47E94"/>
    <w:rsid w:val="00E522B7"/>
    <w:rsid w:val="00E538B4"/>
    <w:rsid w:val="00E55ECF"/>
    <w:rsid w:val="00E56346"/>
    <w:rsid w:val="00E60936"/>
    <w:rsid w:val="00E61CD6"/>
    <w:rsid w:val="00E64354"/>
    <w:rsid w:val="00E67D2E"/>
    <w:rsid w:val="00E67E31"/>
    <w:rsid w:val="00E71B77"/>
    <w:rsid w:val="00E77404"/>
    <w:rsid w:val="00E77DC5"/>
    <w:rsid w:val="00E8112A"/>
    <w:rsid w:val="00E840F5"/>
    <w:rsid w:val="00E843D9"/>
    <w:rsid w:val="00E85A58"/>
    <w:rsid w:val="00E85B41"/>
    <w:rsid w:val="00E86D42"/>
    <w:rsid w:val="00E917E9"/>
    <w:rsid w:val="00E93FDA"/>
    <w:rsid w:val="00E9483C"/>
    <w:rsid w:val="00E955B3"/>
    <w:rsid w:val="00E96D05"/>
    <w:rsid w:val="00E97DF0"/>
    <w:rsid w:val="00EA08E7"/>
    <w:rsid w:val="00EA0912"/>
    <w:rsid w:val="00EA4ED8"/>
    <w:rsid w:val="00EA70EA"/>
    <w:rsid w:val="00EA739E"/>
    <w:rsid w:val="00EB1714"/>
    <w:rsid w:val="00EB5C24"/>
    <w:rsid w:val="00EC3CA0"/>
    <w:rsid w:val="00EC3E61"/>
    <w:rsid w:val="00EC6E31"/>
    <w:rsid w:val="00ED0994"/>
    <w:rsid w:val="00ED2F04"/>
    <w:rsid w:val="00ED5DC2"/>
    <w:rsid w:val="00ED618F"/>
    <w:rsid w:val="00ED6875"/>
    <w:rsid w:val="00EE447D"/>
    <w:rsid w:val="00EF2F55"/>
    <w:rsid w:val="00EF3C2D"/>
    <w:rsid w:val="00F04AA4"/>
    <w:rsid w:val="00F067DA"/>
    <w:rsid w:val="00F11420"/>
    <w:rsid w:val="00F12CFF"/>
    <w:rsid w:val="00F14082"/>
    <w:rsid w:val="00F14CE0"/>
    <w:rsid w:val="00F15113"/>
    <w:rsid w:val="00F208C5"/>
    <w:rsid w:val="00F2101D"/>
    <w:rsid w:val="00F22020"/>
    <w:rsid w:val="00F222FF"/>
    <w:rsid w:val="00F273C2"/>
    <w:rsid w:val="00F27E18"/>
    <w:rsid w:val="00F33218"/>
    <w:rsid w:val="00F34EFE"/>
    <w:rsid w:val="00F35011"/>
    <w:rsid w:val="00F36671"/>
    <w:rsid w:val="00F40ABE"/>
    <w:rsid w:val="00F453C9"/>
    <w:rsid w:val="00F470A5"/>
    <w:rsid w:val="00F51DF6"/>
    <w:rsid w:val="00F52A0E"/>
    <w:rsid w:val="00F537E5"/>
    <w:rsid w:val="00F53863"/>
    <w:rsid w:val="00F56A30"/>
    <w:rsid w:val="00F56D57"/>
    <w:rsid w:val="00F60F00"/>
    <w:rsid w:val="00F62698"/>
    <w:rsid w:val="00F63A58"/>
    <w:rsid w:val="00F67A75"/>
    <w:rsid w:val="00F73964"/>
    <w:rsid w:val="00F77FA5"/>
    <w:rsid w:val="00F82C17"/>
    <w:rsid w:val="00F82EDF"/>
    <w:rsid w:val="00F841C2"/>
    <w:rsid w:val="00F87A4A"/>
    <w:rsid w:val="00F90BBA"/>
    <w:rsid w:val="00F947CA"/>
    <w:rsid w:val="00F9525C"/>
    <w:rsid w:val="00F97437"/>
    <w:rsid w:val="00FA3B1C"/>
    <w:rsid w:val="00FA4D47"/>
    <w:rsid w:val="00FA5871"/>
    <w:rsid w:val="00FA5D67"/>
    <w:rsid w:val="00FA5DCB"/>
    <w:rsid w:val="00FA63B2"/>
    <w:rsid w:val="00FA7219"/>
    <w:rsid w:val="00FB1455"/>
    <w:rsid w:val="00FB1C26"/>
    <w:rsid w:val="00FB21CF"/>
    <w:rsid w:val="00FB69F6"/>
    <w:rsid w:val="00FC3EFE"/>
    <w:rsid w:val="00FC40D8"/>
    <w:rsid w:val="00FC45B4"/>
    <w:rsid w:val="00FC61B1"/>
    <w:rsid w:val="00FC645C"/>
    <w:rsid w:val="00FC66B0"/>
    <w:rsid w:val="00FD0B65"/>
    <w:rsid w:val="00FD35CE"/>
    <w:rsid w:val="00FE083E"/>
    <w:rsid w:val="00FE0BCF"/>
    <w:rsid w:val="00FE1154"/>
    <w:rsid w:val="00FE1F4D"/>
    <w:rsid w:val="00FF30BA"/>
    <w:rsid w:val="00FF3D5F"/>
    <w:rsid w:val="00FF3E9A"/>
    <w:rsid w:val="00FF538E"/>
    <w:rsid w:val="00FF5641"/>
    <w:rsid w:val="00FF62BB"/>
    <w:rsid w:val="00FF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D9B35A"/>
  <w15:chartTrackingRefBased/>
  <w15:docId w15:val="{13DD9BB1-7E85-4AFE-AD9B-3C6E9926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26914"/>
    <w:rPr>
      <w:sz w:val="24"/>
      <w:lang w:val="es-ES_tradnl" w:eastAsia="es-ES_tradnl"/>
    </w:rPr>
  </w:style>
  <w:style w:type="paragraph" w:styleId="Ttulo1">
    <w:name w:val="heading 1"/>
    <w:basedOn w:val="Normal"/>
    <w:next w:val="Normal"/>
    <w:qFormat/>
    <w:pPr>
      <w:spacing w:before="240"/>
      <w:outlineLvl w:val="0"/>
    </w:pPr>
    <w:rPr>
      <w:rFonts w:ascii="Arial" w:hAnsi="Arial"/>
      <w:b/>
      <w:u w:val="single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14"/>
    </w:rPr>
  </w:style>
  <w:style w:type="paragraph" w:styleId="Ttulo3">
    <w:name w:val="heading 3"/>
    <w:basedOn w:val="Normal"/>
    <w:next w:val="Normal"/>
    <w:qFormat/>
    <w:pPr>
      <w:keepNext/>
      <w:spacing w:before="20"/>
      <w:outlineLvl w:val="2"/>
    </w:pPr>
    <w:rPr>
      <w:rFonts w:ascii="Arial" w:hAnsi="Arial"/>
      <w:i/>
      <w:sz w:val="13"/>
    </w:rPr>
  </w:style>
  <w:style w:type="paragraph" w:styleId="Ttulo4">
    <w:name w:val="heading 4"/>
    <w:basedOn w:val="Normal"/>
    <w:next w:val="Normal"/>
    <w:qFormat/>
    <w:pPr>
      <w:keepNext/>
      <w:spacing w:before="35"/>
      <w:outlineLvl w:val="3"/>
    </w:pPr>
    <w:rPr>
      <w:rFonts w:ascii="Arial" w:hAnsi="Arial"/>
      <w:i/>
      <w:sz w:val="14"/>
    </w:rPr>
  </w:style>
  <w:style w:type="paragraph" w:styleId="Ttulo5">
    <w:name w:val="heading 5"/>
    <w:basedOn w:val="Normal"/>
    <w:next w:val="Normal"/>
    <w:qFormat/>
    <w:rsid w:val="001B02D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semiHidden/>
    <w:rPr>
      <w:sz w:val="16"/>
    </w:rPr>
  </w:style>
  <w:style w:type="paragraph" w:styleId="Textocomentario">
    <w:name w:val="annotation text"/>
    <w:basedOn w:val="Normal"/>
    <w:link w:val="TextocomentarioCar"/>
    <w:semiHidden/>
    <w:rPr>
      <w:sz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819"/>
        <w:tab w:val="right" w:pos="9071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819"/>
        <w:tab w:val="right" w:pos="9071"/>
      </w:tabs>
    </w:pPr>
  </w:style>
  <w:style w:type="paragraph" w:customStyle="1" w:styleId="Destinatario">
    <w:name w:val="Destinatario"/>
    <w:basedOn w:val="Normal"/>
    <w:pPr>
      <w:ind w:left="4253"/>
    </w:pPr>
  </w:style>
  <w:style w:type="paragraph" w:customStyle="1" w:styleId="Subparrafo1">
    <w:name w:val="Subparrafo1"/>
    <w:basedOn w:val="Normal"/>
    <w:pPr>
      <w:ind w:left="284" w:hanging="142"/>
    </w:pPr>
  </w:style>
  <w:style w:type="paragraph" w:customStyle="1" w:styleId="Titulo">
    <w:name w:val="Titulo"/>
    <w:basedOn w:val="Normal"/>
    <w:pPr>
      <w:jc w:val="center"/>
    </w:pPr>
    <w:rPr>
      <w:b/>
      <w:sz w:val="30"/>
    </w:rPr>
  </w:style>
  <w:style w:type="paragraph" w:styleId="Textodeglobo">
    <w:name w:val="Balloon Text"/>
    <w:basedOn w:val="Normal"/>
    <w:semiHidden/>
    <w:rsid w:val="00044D3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6924CE"/>
    <w:pPr>
      <w:ind w:left="720"/>
    </w:pPr>
    <w:rPr>
      <w:rFonts w:ascii="Calibri" w:eastAsia="Calibri" w:hAnsi="Calibri" w:cs="Calibri"/>
      <w:sz w:val="22"/>
      <w:szCs w:val="22"/>
      <w:lang w:val="es-ES" w:eastAsia="en-US"/>
    </w:rPr>
  </w:style>
  <w:style w:type="character" w:customStyle="1" w:styleId="PiedepginaCar">
    <w:name w:val="Pie de página Car"/>
    <w:link w:val="Piedepgina"/>
    <w:uiPriority w:val="99"/>
    <w:rsid w:val="00A350AB"/>
    <w:rPr>
      <w:sz w:val="24"/>
      <w:lang w:val="es-ES_tradnl" w:eastAsia="es-ES_tradnl"/>
    </w:rPr>
  </w:style>
  <w:style w:type="table" w:styleId="Tablaconcuadrcula">
    <w:name w:val="Table Grid"/>
    <w:basedOn w:val="Tablanormal"/>
    <w:uiPriority w:val="39"/>
    <w:rsid w:val="00C32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F3501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4A5E1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FE1F4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8D43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63A58"/>
    <w:pPr>
      <w:spacing w:before="100" w:beforeAutospacing="1" w:after="100" w:afterAutospacing="1"/>
    </w:pPr>
    <w:rPr>
      <w:szCs w:val="24"/>
      <w:lang w:val="es-ES" w:eastAsia="es-ES"/>
    </w:rPr>
  </w:style>
  <w:style w:type="character" w:styleId="Hipervnculo">
    <w:name w:val="Hyperlink"/>
    <w:uiPriority w:val="99"/>
    <w:unhideWhenUsed/>
    <w:rsid w:val="00F63A58"/>
    <w:rPr>
      <w:color w:val="0000FF"/>
      <w:u w:val="single"/>
    </w:rPr>
  </w:style>
  <w:style w:type="character" w:styleId="Textoennegrita">
    <w:name w:val="Strong"/>
    <w:uiPriority w:val="22"/>
    <w:qFormat/>
    <w:rsid w:val="00F63A58"/>
    <w:rPr>
      <w:b/>
      <w:bCs/>
    </w:rPr>
  </w:style>
  <w:style w:type="character" w:customStyle="1" w:styleId="EncabezadoCar">
    <w:name w:val="Encabezado Car"/>
    <w:link w:val="Encabezado"/>
    <w:uiPriority w:val="99"/>
    <w:rsid w:val="009D2606"/>
    <w:rPr>
      <w:sz w:val="24"/>
      <w:lang w:val="es-ES_tradnl" w:eastAsia="es-ES_tradnl"/>
    </w:rPr>
  </w:style>
  <w:style w:type="character" w:customStyle="1" w:styleId="PrrafodelistaCar">
    <w:name w:val="Párrafo de lista Car"/>
    <w:link w:val="Prrafodelista"/>
    <w:uiPriority w:val="34"/>
    <w:locked/>
    <w:rsid w:val="00B670DF"/>
    <w:rPr>
      <w:rFonts w:ascii="Calibri" w:eastAsia="Calibri" w:hAnsi="Calibri" w:cs="Calibri"/>
      <w:sz w:val="22"/>
      <w:szCs w:val="22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80929"/>
    <w:rPr>
      <w:b/>
      <w:bCs/>
    </w:rPr>
  </w:style>
  <w:style w:type="character" w:customStyle="1" w:styleId="TextocomentarioCar">
    <w:name w:val="Texto comentario Car"/>
    <w:basedOn w:val="Fuentedeprrafopredeter"/>
    <w:link w:val="Textocomentario"/>
    <w:semiHidden/>
    <w:rsid w:val="00280929"/>
    <w:rPr>
      <w:lang w:val="es-ES_tradnl" w:eastAsia="es-ES_tradnl"/>
    </w:rPr>
  </w:style>
  <w:style w:type="character" w:customStyle="1" w:styleId="AsuntodelcomentarioCar">
    <w:name w:val="Asunto del comentario Car"/>
    <w:basedOn w:val="TextocomentarioCar"/>
    <w:link w:val="Asuntodelcomentario"/>
    <w:rsid w:val="00280929"/>
    <w:rPr>
      <w:b/>
      <w:bCs/>
      <w:lang w:val="es-ES_tradnl" w:eastAsia="es-ES_tradnl"/>
    </w:rPr>
  </w:style>
  <w:style w:type="paragraph" w:styleId="Revisin">
    <w:name w:val="Revision"/>
    <w:hidden/>
    <w:uiPriority w:val="99"/>
    <w:semiHidden/>
    <w:rsid w:val="002623E4"/>
    <w:rPr>
      <w:sz w:val="24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7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jpeg"/><Relationship Id="rId1" Type="http://schemas.openxmlformats.org/officeDocument/2006/relationships/image" Target="media/image3.emf"/><Relationship Id="rId4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soffice\Plantillas\dpt\energia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44B8C7843BFE24CAA99ED7E4046CF1E" ma:contentTypeVersion="16" ma:contentTypeDescription="Crear nuevo documento." ma:contentTypeScope="" ma:versionID="ea0dcc6b13bdcb24de05a349832c3d00">
  <xsd:schema xmlns:xsd="http://www.w3.org/2001/XMLSchema" xmlns:xs="http://www.w3.org/2001/XMLSchema" xmlns:p="http://schemas.microsoft.com/office/2006/metadata/properties" xmlns:ns2="00e5643f-b62c-49c3-8479-09d62e528762" xmlns:ns3="a6836d45-80b0-46f3-ad91-2032a172c22b" targetNamespace="http://schemas.microsoft.com/office/2006/metadata/properties" ma:root="true" ma:fieldsID="84e84b27172238f63e70d7d339839d3c" ns2:_="" ns3:_="">
    <xsd:import namespace="00e5643f-b62c-49c3-8479-09d62e528762"/>
    <xsd:import namespace="a6836d45-80b0-46f3-ad91-2032a172c22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e5643f-b62c-49c3-8479-09d62e5287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50026f1-33a7-4684-823e-74fc6a86fcd2}" ma:internalName="TaxCatchAll" ma:showField="CatchAllData" ma:web="00e5643f-b62c-49c3-8479-09d62e528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836d45-80b0-46f3-ad91-2032a172c2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n" ma:readOnly="false" ma:fieldId="{5cf76f15-5ced-4ddc-b409-7134ff3c332f}" ma:taxonomyMulti="true" ma:sspId="fa8f1675-4633-43c4-bc64-9b04084fe3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836d45-80b0-46f3-ad91-2032a172c22b">
      <Terms xmlns="http://schemas.microsoft.com/office/infopath/2007/PartnerControls"/>
    </lcf76f155ced4ddcb4097134ff3c332f>
    <TaxCatchAll xmlns="00e5643f-b62c-49c3-8479-09d62e52876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AD90E3-9EAB-4446-B5D7-553C06772E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87DF02-89FE-49E7-BB10-0BA6B1388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e5643f-b62c-49c3-8479-09d62e528762"/>
    <ds:schemaRef ds:uri="a6836d45-80b0-46f3-ad91-2032a172c2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BCCFFA-C797-438A-BD20-7FC95BB60AE8}">
  <ds:schemaRefs>
    <ds:schemaRef ds:uri="http://schemas.microsoft.com/office/2006/metadata/properties"/>
    <ds:schemaRef ds:uri="http://schemas.microsoft.com/office/infopath/2007/PartnerControls"/>
    <ds:schemaRef ds:uri="a6836d45-80b0-46f3-ad91-2032a172c22b"/>
    <ds:schemaRef ds:uri="00e5643f-b62c-49c3-8479-09d62e528762"/>
  </ds:schemaRefs>
</ds:datastoreItem>
</file>

<file path=customXml/itemProps4.xml><?xml version="1.0" encoding="utf-8"?>
<ds:datastoreItem xmlns:ds="http://schemas.openxmlformats.org/officeDocument/2006/customXml" ds:itemID="{19A9A605-6E26-46BC-ADC1-51B3FB0949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energia2</Template>
  <TotalTime>78</TotalTime>
  <Pages>5</Pages>
  <Words>465</Words>
  <Characters>3964</Characters>
  <Application>Microsoft Office Word</Application>
  <DocSecurity>0</DocSecurity>
  <Lines>180</Lines>
  <Paragraphs>73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normalizada para WORD</vt:lpstr>
    </vt:vector>
  </TitlesOfParts>
  <Company>EJIE</Company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normalizada para WORD</dc:title>
  <dc:subject/>
  <dc:creator>COMERCIO</dc:creator>
  <cp:keywords/>
  <cp:lastModifiedBy>Julen Rodríguez Ahedo</cp:lastModifiedBy>
  <cp:revision>98</cp:revision>
  <cp:lastPrinted>2025-12-15T08:49:00Z</cp:lastPrinted>
  <dcterms:created xsi:type="dcterms:W3CDTF">2025-12-15T08:48:00Z</dcterms:created>
  <dcterms:modified xsi:type="dcterms:W3CDTF">2025-12-15T10:38:00Z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0x010100E44B8C7843BFE24CAA99ED7E4046CF1E</vt:lpwstr>
  </property>
  <property fmtid="{D5CDD505-2E9C-101B-9397-08002B2CF9AE}" pid="3" name="MediaServiceImageTags">
    <vt:lpwstr/>
  </property>
</Properties>
</file>